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020"/>
        <w:gridCol w:w="144"/>
        <w:gridCol w:w="3456"/>
      </w:tblGrid>
      <w:tr w:rsidR="003C7FBE" w14:paraId="7CEF6F83" w14:textId="77777777" w:rsidTr="002E23E3">
        <w:trPr>
          <w:trHeight w:hRule="exact" w:val="14400"/>
          <w:jc w:val="center"/>
        </w:trPr>
        <w:tc>
          <w:tcPr>
            <w:tcW w:w="702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020"/>
            </w:tblGrid>
            <w:tr w:rsidR="003C7FBE" w14:paraId="736FECAB" w14:textId="77777777" w:rsidTr="009321E5">
              <w:trPr>
                <w:cantSplit/>
                <w:trHeight w:hRule="exact" w:val="5670"/>
              </w:trPr>
              <w:tc>
                <w:tcPr>
                  <w:tcW w:w="7200" w:type="dxa"/>
                </w:tcPr>
                <w:p w14:paraId="0C10DDF4" w14:textId="787DFCF7" w:rsidR="00AD1A6C" w:rsidRDefault="00C90BEC" w:rsidP="007733BD">
                  <w:r>
                    <w:rPr>
                      <w:noProof/>
                    </w:rPr>
                    <w:drawing>
                      <wp:inline distT="0" distB="0" distL="0" distR="0" wp14:anchorId="145E7842" wp14:editId="740B2046">
                        <wp:extent cx="4457700" cy="1762125"/>
                        <wp:effectExtent l="0" t="0" r="0" b="9525"/>
                        <wp:docPr id="1" name="Picture 1" descr="A picture containing outdoor object, parachut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Ripcord-wider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EFAA95" w14:textId="185B43E6" w:rsidR="003C7FBE" w:rsidRDefault="00BC2B18" w:rsidP="007733BD">
                  <w:r>
                    <w:rPr>
                      <w:noProof/>
                    </w:rPr>
                    <w:drawing>
                      <wp:inline distT="0" distB="0" distL="0" distR="0" wp14:anchorId="0048A03B" wp14:editId="3CDC3086">
                        <wp:extent cx="4210050" cy="1609458"/>
                        <wp:effectExtent l="0" t="0" r="0" b="0"/>
                        <wp:docPr id="5" name="Picture 5" descr="A group of people wearing costum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oneyluth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6439" cy="1615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7FBE" w14:paraId="16439F69" w14:textId="77777777" w:rsidTr="00D97E4E">
              <w:trPr>
                <w:trHeight w:hRule="exact" w:val="10071"/>
              </w:trPr>
              <w:tc>
                <w:tcPr>
                  <w:tcW w:w="7200" w:type="dxa"/>
                </w:tcPr>
                <w:p w14:paraId="0107CE24" w14:textId="77777777" w:rsidR="00692F7D" w:rsidRPr="00692F7D" w:rsidRDefault="00692F7D" w:rsidP="009321E5">
                  <w:pPr>
                    <w:pStyle w:val="Subtitle"/>
                    <w:spacing w:before="120"/>
                    <w:rPr>
                      <w:color w:val="19216C"/>
                      <w:sz w:val="36"/>
                      <w:szCs w:val="36"/>
                    </w:rPr>
                  </w:pPr>
                </w:p>
                <w:p w14:paraId="0ACFDB8F" w14:textId="663E59CC" w:rsidR="003C7FBE" w:rsidRPr="002E23E3" w:rsidRDefault="002E23E3" w:rsidP="009321E5">
                  <w:pPr>
                    <w:pStyle w:val="Subtitle"/>
                    <w:spacing w:before="120"/>
                    <w:rPr>
                      <w:color w:val="19216C"/>
                      <w:sz w:val="72"/>
                      <w:szCs w:val="72"/>
                    </w:rPr>
                  </w:pPr>
                  <w:r w:rsidRPr="00692F7D">
                    <w:rPr>
                      <w:color w:val="19216C"/>
                      <w:sz w:val="72"/>
                      <w:szCs w:val="72"/>
                    </w:rPr>
                    <w:t>OCT</w:t>
                  </w:r>
                  <w:r w:rsidRPr="002E23E3">
                    <w:rPr>
                      <w:color w:val="19216C"/>
                      <w:sz w:val="72"/>
                      <w:szCs w:val="72"/>
                    </w:rPr>
                    <w:t>OBER</w:t>
                  </w:r>
                  <w:r>
                    <w:rPr>
                      <w:color w:val="19216C"/>
                      <w:sz w:val="72"/>
                      <w:szCs w:val="72"/>
                    </w:rPr>
                    <w:t xml:space="preserve"> </w:t>
                  </w:r>
                  <w:r w:rsidR="007733BD" w:rsidRPr="002E23E3">
                    <w:rPr>
                      <w:color w:val="19216C"/>
                      <w:sz w:val="72"/>
                      <w:szCs w:val="72"/>
                    </w:rPr>
                    <w:t xml:space="preserve">theatre </w:t>
                  </w:r>
                </w:p>
                <w:p w14:paraId="69E7D5DD" w14:textId="254AE454" w:rsidR="00ED3D94" w:rsidRPr="007C2D95" w:rsidRDefault="002E23E3" w:rsidP="009321E5">
                  <w:pPr>
                    <w:pStyle w:val="Subtitle"/>
                    <w:spacing w:before="120"/>
                    <w:rPr>
                      <w:color w:val="19216C"/>
                      <w:sz w:val="48"/>
                      <w:szCs w:val="48"/>
                    </w:rPr>
                  </w:pPr>
                  <w:r>
                    <w:rPr>
                      <w:color w:val="19216C"/>
                      <w:sz w:val="48"/>
                      <w:szCs w:val="48"/>
                    </w:rPr>
                    <w:t>October 19-20</w:t>
                  </w:r>
                  <w:r w:rsidR="00BA4C1D">
                    <w:rPr>
                      <w:color w:val="19216C"/>
                      <w:sz w:val="48"/>
                      <w:szCs w:val="48"/>
                    </w:rPr>
                    <w:t>, 201</w:t>
                  </w:r>
                  <w:r w:rsidR="008206FC">
                    <w:rPr>
                      <w:color w:val="19216C"/>
                      <w:sz w:val="48"/>
                      <w:szCs w:val="48"/>
                    </w:rPr>
                    <w:t>9</w:t>
                  </w:r>
                </w:p>
                <w:p w14:paraId="3BB8A9E1" w14:textId="58367D1C" w:rsidR="00D97E4E" w:rsidRPr="007C2D95" w:rsidRDefault="00D97E4E" w:rsidP="009321E5">
                  <w:pPr>
                    <w:pStyle w:val="Subtitle"/>
                    <w:spacing w:before="120"/>
                    <w:rPr>
                      <w:color w:val="19216C"/>
                      <w:sz w:val="26"/>
                      <w:szCs w:val="26"/>
                    </w:rPr>
                  </w:pPr>
                  <w:r w:rsidRPr="007C2D95">
                    <w:rPr>
                      <w:color w:val="19216C"/>
                      <w:sz w:val="26"/>
                      <w:szCs w:val="26"/>
                    </w:rPr>
                    <w:t xml:space="preserve">Featuring </w:t>
                  </w:r>
                  <w:r w:rsidR="00CD6CA2">
                    <w:rPr>
                      <w:color w:val="19216C"/>
                      <w:sz w:val="26"/>
                      <w:szCs w:val="26"/>
                    </w:rPr>
                    <w:t>“</w:t>
                  </w:r>
                  <w:r w:rsidR="002E23E3" w:rsidRPr="00692F7D">
                    <w:rPr>
                      <w:i/>
                      <w:color w:val="19216C"/>
                      <w:sz w:val="26"/>
                      <w:szCs w:val="26"/>
                    </w:rPr>
                    <w:t>RIPCORD</w:t>
                  </w:r>
                  <w:r w:rsidR="00CD6CA2">
                    <w:rPr>
                      <w:color w:val="19216C"/>
                      <w:sz w:val="26"/>
                      <w:szCs w:val="26"/>
                    </w:rPr>
                    <w:t>”</w:t>
                  </w:r>
                  <w:r w:rsidR="007733BD" w:rsidRPr="007C2D95">
                    <w:rPr>
                      <w:color w:val="19216C"/>
                      <w:sz w:val="26"/>
                      <w:szCs w:val="26"/>
                    </w:rPr>
                    <w:t xml:space="preserve"> at the </w:t>
                  </w:r>
                  <w:r w:rsidR="002E23E3">
                    <w:rPr>
                      <w:color w:val="19216C"/>
                      <w:sz w:val="26"/>
                      <w:szCs w:val="26"/>
                    </w:rPr>
                    <w:t xml:space="preserve">sidekick </w:t>
                  </w:r>
                  <w:r w:rsidR="007733BD" w:rsidRPr="007C2D95">
                    <w:rPr>
                      <w:color w:val="19216C"/>
                      <w:sz w:val="26"/>
                      <w:szCs w:val="26"/>
                    </w:rPr>
                    <w:t>theat</w:t>
                  </w:r>
                  <w:r w:rsidR="00407D81" w:rsidRPr="007C2D95">
                    <w:rPr>
                      <w:color w:val="19216C"/>
                      <w:sz w:val="26"/>
                      <w:szCs w:val="26"/>
                    </w:rPr>
                    <w:t>er</w:t>
                  </w:r>
                  <w:r w:rsidR="007733BD" w:rsidRPr="007C2D95">
                    <w:rPr>
                      <w:color w:val="19216C"/>
                      <w:sz w:val="26"/>
                      <w:szCs w:val="26"/>
                    </w:rPr>
                    <w:t xml:space="preserve"> and </w:t>
                  </w:r>
                  <w:r w:rsidR="008206FC">
                    <w:rPr>
                      <w:color w:val="19216C"/>
                      <w:sz w:val="26"/>
                      <w:szCs w:val="26"/>
                    </w:rPr>
                    <w:t>“</w:t>
                  </w:r>
                  <w:r w:rsidR="002E23E3" w:rsidRPr="00692F7D">
                    <w:rPr>
                      <w:i/>
                      <w:color w:val="19216C"/>
                      <w:sz w:val="26"/>
                      <w:szCs w:val="26"/>
                    </w:rPr>
                    <w:t>THE LOONEY LUTHERANS in Young(ish) at heart</w:t>
                  </w:r>
                  <w:r w:rsidR="002E23E3">
                    <w:rPr>
                      <w:color w:val="19216C"/>
                      <w:sz w:val="26"/>
                      <w:szCs w:val="26"/>
                    </w:rPr>
                    <w:t>”</w:t>
                  </w:r>
                  <w:r w:rsidR="008206FC">
                    <w:rPr>
                      <w:color w:val="19216C"/>
                      <w:sz w:val="26"/>
                      <w:szCs w:val="26"/>
                    </w:rPr>
                    <w:t xml:space="preserve"> AT </w:t>
                  </w:r>
                  <w:r w:rsidR="002E23E3">
                    <w:rPr>
                      <w:color w:val="19216C"/>
                      <w:sz w:val="26"/>
                      <w:szCs w:val="26"/>
                    </w:rPr>
                    <w:t>ames center.</w:t>
                  </w:r>
                </w:p>
                <w:p w14:paraId="5F86572B" w14:textId="77777777" w:rsidR="00C274F5" w:rsidRPr="00C274F5" w:rsidRDefault="00C274F5" w:rsidP="00C274F5">
                  <w:p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 w:line="240" w:lineRule="auto"/>
                    <w:ind w:right="14"/>
                    <w:jc w:val="both"/>
                    <w:rPr>
                      <w:rFonts w:ascii="Calibri" w:hAnsi="Calibri"/>
                      <w:i/>
                      <w:sz w:val="12"/>
                      <w:szCs w:val="12"/>
                    </w:rPr>
                  </w:pPr>
                </w:p>
                <w:p w14:paraId="653027E0" w14:textId="6AEFCEDC" w:rsidR="002162C2" w:rsidRPr="003D1C82" w:rsidRDefault="002162C2" w:rsidP="00C274F5">
                  <w:p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 w:line="240" w:lineRule="auto"/>
                    <w:ind w:right="14"/>
                    <w:jc w:val="both"/>
                    <w:rPr>
                      <w:rFonts w:ascii="Calibri" w:hAnsi="Calibri"/>
                      <w:b/>
                      <w:i/>
                      <w:sz w:val="24"/>
                      <w:szCs w:val="24"/>
                    </w:rPr>
                  </w:pPr>
                  <w:r w:rsidRPr="002162C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Join </w:t>
                  </w:r>
                  <w:r w:rsidR="003D1C82">
                    <w:rPr>
                      <w:rFonts w:ascii="Calibri" w:hAnsi="Calibri"/>
                      <w:b/>
                      <w:bCs/>
                      <w:i/>
                      <w:sz w:val="24"/>
                      <w:szCs w:val="24"/>
                    </w:rPr>
                    <w:t xml:space="preserve">Judy’s Leisure Tours </w:t>
                  </w:r>
                  <w:r w:rsidRPr="002162C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as we travel to Minneapolis for a theater get-away.   We have lots to look forward </w:t>
                  </w:r>
                  <w:proofErr w:type="gramStart"/>
                  <w:r w:rsidRPr="002162C2">
                    <w:rPr>
                      <w:rFonts w:ascii="Calibri" w:hAnsi="Calibri"/>
                      <w:i/>
                      <w:sz w:val="24"/>
                      <w:szCs w:val="24"/>
                    </w:rPr>
                    <w:t>to</w:t>
                  </w:r>
                  <w:r w:rsidR="009C748F">
                    <w:rPr>
                      <w:rFonts w:ascii="Calibri" w:hAnsi="Calibri"/>
                      <w:i/>
                      <w:sz w:val="24"/>
                      <w:szCs w:val="24"/>
                    </w:rPr>
                    <w:t>:</w:t>
                  </w:r>
                  <w:proofErr w:type="gramEnd"/>
                  <w:r w:rsidR="002E40B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2162C2">
                    <w:rPr>
                      <w:rFonts w:ascii="Calibri" w:hAnsi="Calibri"/>
                      <w:i/>
                      <w:sz w:val="24"/>
                      <w:szCs w:val="24"/>
                    </w:rPr>
                    <w:t>food, laughter and two wonderful performances.</w:t>
                  </w:r>
                  <w:r w:rsidR="003D1C8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</w:p>
                <w:p w14:paraId="3FCAEB08" w14:textId="77777777" w:rsidR="00C274F5" w:rsidRPr="00C274F5" w:rsidRDefault="00C274F5" w:rsidP="00C274F5">
                  <w:p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 w:line="240" w:lineRule="auto"/>
                    <w:ind w:right="14"/>
                    <w:jc w:val="both"/>
                    <w:rPr>
                      <w:rFonts w:ascii="Calibri" w:hAnsi="Calibri"/>
                      <w:i/>
                      <w:sz w:val="12"/>
                      <w:szCs w:val="12"/>
                    </w:rPr>
                  </w:pPr>
                </w:p>
                <w:p w14:paraId="5C2BCFB6" w14:textId="2491BB58" w:rsidR="003C7FBE" w:rsidRPr="0015402A" w:rsidRDefault="0052207C" w:rsidP="00637373">
                  <w:pPr>
                    <w:spacing w:after="0" w:line="240" w:lineRule="auto"/>
                    <w:rPr>
                      <w:color w:val="auto"/>
                      <w:sz w:val="36"/>
                      <w:szCs w:val="36"/>
                    </w:rPr>
                  </w:pPr>
                  <w:r w:rsidRPr="0015402A">
                    <w:rPr>
                      <w:color w:val="auto"/>
                      <w:sz w:val="36"/>
                      <w:szCs w:val="36"/>
                    </w:rPr>
                    <w:t>$</w:t>
                  </w:r>
                  <w:r w:rsidR="00C45C99" w:rsidRPr="0015402A">
                    <w:rPr>
                      <w:color w:val="auto"/>
                      <w:sz w:val="36"/>
                      <w:szCs w:val="36"/>
                    </w:rPr>
                    <w:t>3</w:t>
                  </w:r>
                  <w:r w:rsidR="006B53C8" w:rsidRPr="0015402A">
                    <w:rPr>
                      <w:color w:val="auto"/>
                      <w:sz w:val="36"/>
                      <w:szCs w:val="36"/>
                    </w:rPr>
                    <w:t>7</w:t>
                  </w:r>
                  <w:r w:rsidR="009F3283" w:rsidRPr="0015402A">
                    <w:rPr>
                      <w:color w:val="auto"/>
                      <w:sz w:val="36"/>
                      <w:szCs w:val="36"/>
                    </w:rPr>
                    <w:t>5</w:t>
                  </w:r>
                  <w:r w:rsidR="00C45C99" w:rsidRPr="0015402A">
                    <w:rPr>
                      <w:color w:val="auto"/>
                      <w:sz w:val="36"/>
                      <w:szCs w:val="36"/>
                    </w:rPr>
                    <w:t>.00</w:t>
                  </w:r>
                  <w:r w:rsidR="001B0965" w:rsidRPr="0015402A">
                    <w:rPr>
                      <w:color w:val="auto"/>
                      <w:sz w:val="36"/>
                      <w:szCs w:val="36"/>
                    </w:rPr>
                    <w:t xml:space="preserve"> </w:t>
                  </w:r>
                  <w:r w:rsidR="003D14A2" w:rsidRPr="0015402A">
                    <w:rPr>
                      <w:color w:val="auto"/>
                      <w:sz w:val="36"/>
                      <w:szCs w:val="36"/>
                    </w:rPr>
                    <w:t>Based on Double Occupancy</w:t>
                  </w:r>
                </w:p>
                <w:p w14:paraId="75864D8C" w14:textId="779ECD59" w:rsidR="006E157F" w:rsidRDefault="00637373" w:rsidP="006E157F">
                  <w:pPr>
                    <w:spacing w:after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Single Supplement Add </w:t>
                  </w:r>
                  <w:r w:rsidRPr="005F0809">
                    <w:rPr>
                      <w:color w:val="auto"/>
                    </w:rPr>
                    <w:t>$</w:t>
                  </w:r>
                  <w:r w:rsidR="00CC45A4">
                    <w:rPr>
                      <w:color w:val="auto"/>
                    </w:rPr>
                    <w:t xml:space="preserve"> </w:t>
                  </w:r>
                  <w:r w:rsidR="006D5625">
                    <w:rPr>
                      <w:color w:val="auto"/>
                    </w:rPr>
                    <w:t>68</w:t>
                  </w:r>
                </w:p>
                <w:p w14:paraId="7A3D3413" w14:textId="77777777" w:rsidR="00CC45A4" w:rsidRDefault="00CC45A4" w:rsidP="006E157F">
                  <w:pPr>
                    <w:spacing w:after="0" w:line="240" w:lineRule="auto"/>
                    <w:rPr>
                      <w:color w:val="auto"/>
                    </w:rPr>
                  </w:pPr>
                </w:p>
                <w:p w14:paraId="35BD062C" w14:textId="3C59EE71" w:rsidR="00C274F5" w:rsidRPr="006E157F" w:rsidRDefault="00C274F5" w:rsidP="006E157F">
                  <w:pPr>
                    <w:spacing w:after="0" w:line="240" w:lineRule="auto"/>
                    <w:rPr>
                      <w:rFonts w:cs="Arial"/>
                      <w:bCs/>
                      <w:iCs/>
                      <w:color w:val="000000"/>
                      <w:sz w:val="12"/>
                      <w:szCs w:val="12"/>
                    </w:rPr>
                  </w:pPr>
                  <w:r w:rsidRPr="006E157F">
                    <w:rPr>
                      <w:rFonts w:cs="Arial"/>
                      <w:bCs/>
                      <w:iCs/>
                      <w:color w:val="000000"/>
                      <w:sz w:val="12"/>
                      <w:szCs w:val="12"/>
                    </w:rPr>
                    <w:tab/>
                  </w:r>
                </w:p>
                <w:p w14:paraId="20E8448A" w14:textId="77777777" w:rsidR="00692F7D" w:rsidRPr="00E25CA2" w:rsidRDefault="00692F7D" w:rsidP="00692F7D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Theme="minorHAnsi" w:hAnsiTheme="minorHAnsi" w:cs="Arial"/>
                      <w:bCs/>
                    </w:rPr>
                  </w:pPr>
                  <w:r w:rsidRPr="00E25CA2">
                    <w:rPr>
                      <w:rFonts w:asciiTheme="minorHAnsi" w:hAnsiTheme="minorHAnsi" w:cs="Arial"/>
                      <w:bCs/>
                    </w:rPr>
                    <w:t>Quality Accommodations</w:t>
                  </w:r>
                  <w:r w:rsidRPr="00E25CA2">
                    <w:rPr>
                      <w:rFonts w:asciiTheme="minorHAnsi" w:hAnsiTheme="minorHAnsi" w:cs="Arial"/>
                      <w:bCs/>
                    </w:rPr>
                    <w:tab/>
                  </w:r>
                  <w:r w:rsidRPr="00E25CA2">
                    <w:rPr>
                      <w:rFonts w:asciiTheme="minorHAnsi" w:hAnsiTheme="minorHAnsi" w:cs="Arial"/>
                      <w:bCs/>
                    </w:rPr>
                    <w:tab/>
                  </w:r>
                </w:p>
                <w:p w14:paraId="099A238D" w14:textId="77777777" w:rsidR="00692F7D" w:rsidRPr="00E25CA2" w:rsidRDefault="00692F7D" w:rsidP="00692F7D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Theme="minorHAnsi" w:hAnsiTheme="minorHAnsi" w:cs="Arial"/>
                      <w:bCs/>
                    </w:rPr>
                  </w:pPr>
                  <w:proofErr w:type="spellStart"/>
                  <w:r w:rsidRPr="00E25CA2">
                    <w:rPr>
                      <w:rFonts w:asciiTheme="minorHAnsi" w:hAnsiTheme="minorHAnsi" w:cs="Arial"/>
                      <w:bCs/>
                    </w:rPr>
                    <w:t>Motorcoach</w:t>
                  </w:r>
                  <w:proofErr w:type="spellEnd"/>
                </w:p>
                <w:p w14:paraId="79527B49" w14:textId="77777777" w:rsidR="00692F7D" w:rsidRPr="00E25CA2" w:rsidRDefault="00692F7D" w:rsidP="00692F7D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Theme="minorHAnsi" w:hAnsiTheme="minorHAnsi" w:cs="Arial"/>
                      <w:bCs/>
                    </w:rPr>
                  </w:pPr>
                  <w:r w:rsidRPr="00E25CA2">
                    <w:rPr>
                      <w:rFonts w:asciiTheme="minorHAnsi" w:hAnsiTheme="minorHAnsi" w:cs="Arial"/>
                      <w:bCs/>
                    </w:rPr>
                    <w:t>Baggage Handling</w:t>
                  </w:r>
                </w:p>
                <w:p w14:paraId="6C50A005" w14:textId="77777777" w:rsidR="00692F7D" w:rsidRPr="006E157F" w:rsidRDefault="00692F7D" w:rsidP="00692F7D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6E157F">
                    <w:rPr>
                      <w:rFonts w:asciiTheme="minorHAnsi" w:hAnsiTheme="minorHAnsi" w:cs="Arial"/>
                      <w:bCs/>
                    </w:rPr>
                    <w:t>Tour Director</w:t>
                  </w:r>
                </w:p>
                <w:p w14:paraId="2FA29170" w14:textId="78F42F42" w:rsidR="00C274F5" w:rsidRPr="0095576A" w:rsidRDefault="006236B4" w:rsidP="00C274F5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 xml:space="preserve">Sidekick </w:t>
                  </w:r>
                  <w:r w:rsidR="00C274F5" w:rsidRPr="0095576A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 xml:space="preserve">Theatre           </w:t>
                  </w:r>
                </w:p>
                <w:p w14:paraId="0AB24C29" w14:textId="18C7971A" w:rsidR="00C274F5" w:rsidRPr="0095576A" w:rsidRDefault="00C274F5" w:rsidP="00C274F5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</w:pPr>
                  <w:r w:rsidRPr="0095576A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sym w:font="WP TypographicSymbols" w:char="0041"/>
                  </w:r>
                  <w:r w:rsidR="006236B4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>Ripcord</w:t>
                  </w:r>
                  <w:r w:rsidRPr="0095576A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sym w:font="WP TypographicSymbols" w:char="0040"/>
                  </w:r>
                </w:p>
                <w:p w14:paraId="75206588" w14:textId="29C3BC8B" w:rsidR="00C274F5" w:rsidRPr="0095576A" w:rsidRDefault="006236B4" w:rsidP="00C274F5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>Ames Center</w:t>
                  </w:r>
                </w:p>
                <w:p w14:paraId="76E40BC9" w14:textId="3E3C4FC1" w:rsidR="00C274F5" w:rsidRPr="0095576A" w:rsidRDefault="00C274F5" w:rsidP="00C274F5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</w:pPr>
                  <w:r w:rsidRPr="0095576A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sym w:font="WP TypographicSymbols" w:char="0041"/>
                  </w:r>
                  <w:r w:rsidR="006236B4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>The Looney Lutherans</w:t>
                  </w:r>
                  <w:r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>”</w:t>
                  </w:r>
                  <w:r w:rsidRPr="0095576A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 xml:space="preserve">    </w:t>
                  </w:r>
                </w:p>
                <w:p w14:paraId="25A5281D" w14:textId="128125D3" w:rsidR="00C274F5" w:rsidRPr="00C274F5" w:rsidRDefault="00C274F5" w:rsidP="00C274F5">
                  <w:pPr>
                    <w:pStyle w:val="a"/>
                    <w:numPr>
                      <w:ilvl w:val="0"/>
                      <w:numId w:val="3"/>
                    </w:numPr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jc w:val="both"/>
                    <w:rPr>
                      <w:b/>
                      <w:bCs/>
                      <w:i/>
                      <w:iCs/>
                      <w:color w:val="000000"/>
                      <w:sz w:val="22"/>
                      <w:szCs w:val="2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95576A">
                    <w:rPr>
                      <w:rFonts w:asciiTheme="minorHAnsi" w:hAnsiTheme="minorHAnsi" w:cs="Arial"/>
                      <w:bCs/>
                      <w:iCs/>
                      <w:color w:val="000000"/>
                    </w:rPr>
                    <w:t>Breakfast/Lunch/Dinner</w:t>
                  </w:r>
                </w:p>
                <w:p w14:paraId="17CC5E20" w14:textId="0E639C0D" w:rsidR="006E157F" w:rsidRPr="00355AD5" w:rsidRDefault="006E157F" w:rsidP="00692F7D">
                  <w:pPr>
                    <w:pStyle w:val="a"/>
                    <w:tabs>
                      <w:tab w:val="left" w:pos="-288"/>
                      <w:tab w:val="left" w:pos="0"/>
                      <w:tab w:val="left" w:pos="288"/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  <w:tab w:val="left" w:pos="4320"/>
                      <w:tab w:val="left" w:pos="4608"/>
                      <w:tab w:val="left" w:pos="4896"/>
                      <w:tab w:val="left" w:pos="5184"/>
                      <w:tab w:val="left" w:pos="5472"/>
                      <w:tab w:val="left" w:pos="5760"/>
                      <w:tab w:val="left" w:pos="6048"/>
                      <w:tab w:val="left" w:pos="6336"/>
                      <w:tab w:val="left" w:pos="6624"/>
                      <w:tab w:val="left" w:pos="6912"/>
                      <w:tab w:val="left" w:pos="7200"/>
                      <w:tab w:val="left" w:pos="7488"/>
                      <w:tab w:val="left" w:pos="7776"/>
                      <w:tab w:val="left" w:pos="8064"/>
                      <w:tab w:val="left" w:pos="8352"/>
                      <w:tab w:val="left" w:pos="8640"/>
                      <w:tab w:val="left" w:pos="8928"/>
                      <w:tab w:val="left" w:pos="9216"/>
                      <w:tab w:val="left" w:pos="9504"/>
                      <w:tab w:val="left" w:pos="9792"/>
                      <w:tab w:val="left" w:pos="10080"/>
                      <w:tab w:val="left" w:pos="10368"/>
                      <w:tab w:val="left" w:pos="10656"/>
                      <w:tab w:val="left" w:pos="10944"/>
                      <w:tab w:val="left" w:pos="11232"/>
                      <w:tab w:val="left" w:pos="11520"/>
                      <w:tab w:val="left" w:pos="11808"/>
                      <w:tab w:val="left" w:pos="12096"/>
                      <w:tab w:val="left" w:pos="12384"/>
                      <w:tab w:val="left" w:pos="12672"/>
                      <w:tab w:val="left" w:pos="12960"/>
                      <w:tab w:val="left" w:pos="13248"/>
                      <w:tab w:val="left" w:pos="13536"/>
                      <w:tab w:val="left" w:pos="13824"/>
                    </w:tabs>
                    <w:spacing w:after="0"/>
                    <w:ind w:left="720" w:firstLine="0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bookmarkStart w:id="0" w:name="_GoBack"/>
                  <w:bookmarkEnd w:id="0"/>
                </w:p>
              </w:tc>
            </w:tr>
            <w:tr w:rsidR="003C7FBE" w14:paraId="3553F099" w14:textId="77777777" w:rsidTr="00165B81">
              <w:trPr>
                <w:trHeight w:hRule="exact" w:val="3690"/>
              </w:trPr>
              <w:tc>
                <w:tcPr>
                  <w:tcW w:w="7200" w:type="dxa"/>
                  <w:vAlign w:val="bottom"/>
                </w:tcPr>
                <w:p w14:paraId="3B4731F2" w14:textId="1BDD372B" w:rsidR="003C7FBE" w:rsidRDefault="00D97E4E">
                  <w:r>
                    <w:rPr>
                      <w:noProof/>
                      <w:color w:val="F07F09" w:themeColor="accent1"/>
                      <w:lang w:eastAsia="en-US"/>
                    </w:rPr>
                    <w:drawing>
                      <wp:anchor distT="0" distB="0" distL="114300" distR="114300" simplePos="0" relativeHeight="251657216" behindDoc="1" locked="0" layoutInCell="1" allowOverlap="1" wp14:anchorId="58D93F7D" wp14:editId="68AFCD03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-1900555</wp:posOffset>
                        </wp:positionV>
                        <wp:extent cx="2100580" cy="446405"/>
                        <wp:effectExtent l="0" t="0" r="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World Class Tours LLC1 (2)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580" cy="44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041F5B2" w14:textId="50BF9477" w:rsidR="003C7FBE" w:rsidRDefault="003C7FBE"/>
        </w:tc>
        <w:tc>
          <w:tcPr>
            <w:tcW w:w="144" w:type="dxa"/>
          </w:tcPr>
          <w:p w14:paraId="2D7B9EE2" w14:textId="0FDF7CCD" w:rsidR="003C7FBE" w:rsidRDefault="003C7FBE"/>
        </w:tc>
        <w:tc>
          <w:tcPr>
            <w:tcW w:w="3456" w:type="dxa"/>
          </w:tcPr>
          <w:tbl>
            <w:tblPr>
              <w:tblW w:w="5000" w:type="pct"/>
              <w:shd w:val="clear" w:color="auto" w:fill="9F87B7" w:themeFill="accent5" w:themeFillTint="99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3C7FBE" w14:paraId="605B5BE0" w14:textId="77777777" w:rsidTr="0046192B">
              <w:trPr>
                <w:trHeight w:hRule="exact" w:val="9990"/>
              </w:trPr>
              <w:tc>
                <w:tcPr>
                  <w:tcW w:w="3456" w:type="dxa"/>
                  <w:shd w:val="clear" w:color="auto" w:fill="19216C"/>
                  <w:vAlign w:val="center"/>
                </w:tcPr>
                <w:p w14:paraId="7A8B0942" w14:textId="7D4E5B4C" w:rsidR="003C7FBE" w:rsidRDefault="002E23E3">
                  <w:pPr>
                    <w:pStyle w:val="Heading2"/>
                  </w:pPr>
                  <w:r>
                    <w:t>RIPCORD</w:t>
                  </w:r>
                </w:p>
                <w:p w14:paraId="42EF1BEB" w14:textId="5A1FCA06" w:rsidR="003C7FBE" w:rsidRDefault="003C7FBE">
                  <w:pPr>
                    <w:pStyle w:val="Line"/>
                  </w:pPr>
                </w:p>
                <w:p w14:paraId="4DE8625E" w14:textId="0A3360BB" w:rsidR="00424B5F" w:rsidRPr="00424B5F" w:rsidRDefault="002E23E3" w:rsidP="00424B5F">
                  <w:pPr>
                    <w:pStyle w:val="Heading2"/>
                  </w:pPr>
                  <w:r>
                    <w:t>THE LOONEY LUTHERANS</w:t>
                  </w:r>
                </w:p>
                <w:p w14:paraId="55AB6116" w14:textId="3019D0E4" w:rsidR="003C7FBE" w:rsidRDefault="003C7FBE">
                  <w:pPr>
                    <w:pStyle w:val="Line"/>
                  </w:pPr>
                </w:p>
                <w:p w14:paraId="1583428F" w14:textId="531D42E5" w:rsidR="0066255E" w:rsidRPr="00217B0B" w:rsidRDefault="00217B0B" w:rsidP="0066255E">
                  <w:pPr>
                    <w:pStyle w:val="Heading2"/>
                    <w:rPr>
                      <w:sz w:val="30"/>
                      <w:szCs w:val="30"/>
                    </w:rPr>
                  </w:pPr>
                  <w:r w:rsidRPr="00217B0B">
                    <w:rPr>
                      <w:sz w:val="30"/>
                      <w:szCs w:val="30"/>
                    </w:rPr>
                    <w:t>breakfast, lunch &amp; dinner included</w:t>
                  </w:r>
                </w:p>
                <w:p w14:paraId="7D4A2758" w14:textId="2EBA56FE" w:rsidR="003C7FBE" w:rsidRDefault="003C7FBE">
                  <w:pPr>
                    <w:pStyle w:val="Line"/>
                  </w:pPr>
                </w:p>
                <w:p w14:paraId="19512DC0" w14:textId="0DA11C59" w:rsidR="0066255E" w:rsidRDefault="0066255E" w:rsidP="0066255E">
                  <w:pPr>
                    <w:pStyle w:val="Line"/>
                  </w:pPr>
                  <w:r>
                    <w:t>T</w:t>
                  </w:r>
                </w:p>
                <w:p w14:paraId="2A9990F9" w14:textId="4584FDD1" w:rsidR="003C7FBE" w:rsidRDefault="009C748F" w:rsidP="0066255E">
                  <w:pPr>
                    <w:pStyle w:val="Heading2"/>
                  </w:pPr>
                  <w:r>
                    <w:t>FUn &amp; Laughter</w:t>
                  </w:r>
                </w:p>
              </w:tc>
            </w:tr>
            <w:tr w:rsidR="003C7FBE" w14:paraId="5DF9BEEF" w14:textId="77777777" w:rsidTr="00D21BB7">
              <w:trPr>
                <w:trHeight w:hRule="exact" w:val="144"/>
              </w:trPr>
              <w:tc>
                <w:tcPr>
                  <w:tcW w:w="3456" w:type="dxa"/>
                  <w:shd w:val="clear" w:color="auto" w:fill="auto"/>
                </w:tcPr>
                <w:p w14:paraId="2BE07BCA" w14:textId="74A8CA5C" w:rsidR="003C7FBE" w:rsidRDefault="003C7FBE"/>
              </w:tc>
            </w:tr>
            <w:tr w:rsidR="003C7FBE" w14:paraId="4BDA5C4D" w14:textId="77777777" w:rsidTr="007C2D95">
              <w:trPr>
                <w:trHeight w:hRule="exact" w:val="4077"/>
              </w:trPr>
              <w:tc>
                <w:tcPr>
                  <w:tcW w:w="3456" w:type="dxa"/>
                  <w:shd w:val="clear" w:color="auto" w:fill="19216C"/>
                  <w:vAlign w:val="center"/>
                </w:tcPr>
                <w:p w14:paraId="12DD31AF" w14:textId="1457877C" w:rsidR="002B08CD" w:rsidRPr="00683262" w:rsidRDefault="002B08CD" w:rsidP="002B08CD">
                  <w:pPr>
                    <w:rPr>
                      <w:color w:val="auto"/>
                      <w:sz w:val="20"/>
                      <w:szCs w:val="20"/>
                    </w:rPr>
                  </w:pPr>
                  <w:r w:rsidRPr="00683262">
                    <w:rPr>
                      <w:color w:val="auto"/>
                    </w:rPr>
                    <w:t>For Reservations Contact</w:t>
                  </w:r>
                  <w:r w:rsidRPr="00683262">
                    <w:rPr>
                      <w:color w:val="auto"/>
                      <w:sz w:val="20"/>
                      <w:szCs w:val="20"/>
                    </w:rPr>
                    <w:t>:</w:t>
                  </w:r>
                </w:p>
                <w:p w14:paraId="29FFE617" w14:textId="77777777" w:rsidR="00F344F1" w:rsidRPr="00C933E3" w:rsidRDefault="00F344F1" w:rsidP="00F344F1">
                  <w:pPr>
                    <w:spacing w:after="0" w:line="240" w:lineRule="auto"/>
                    <w:jc w:val="center"/>
                    <w:rPr>
                      <w:b/>
                      <w:bCs/>
                      <w:smallCap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mallCaps/>
                      <w:color w:val="FFFFFF" w:themeColor="background1"/>
                      <w:sz w:val="28"/>
                      <w:szCs w:val="28"/>
                    </w:rPr>
                    <w:t>Judy’s Leisure Tours</w:t>
                  </w:r>
                </w:p>
                <w:p w14:paraId="592ACFDA" w14:textId="2D7E9C80" w:rsidR="00F344F1" w:rsidRDefault="00F344F1" w:rsidP="00F344F1">
                  <w:pPr>
                    <w:spacing w:after="0" w:line="240" w:lineRule="auto"/>
                    <w:jc w:val="center"/>
                    <w:rPr>
                      <w:b/>
                      <w:bCs/>
                      <w:smallCap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mallCaps/>
                      <w:color w:val="FFFFFF" w:themeColor="background1"/>
                      <w:sz w:val="28"/>
                      <w:szCs w:val="28"/>
                    </w:rPr>
                    <w:t xml:space="preserve">4906 </w:t>
                  </w:r>
                  <w:r w:rsidR="007C2D95">
                    <w:rPr>
                      <w:b/>
                      <w:bCs/>
                      <w:smallCaps/>
                      <w:color w:val="FFFFFF" w:themeColor="background1"/>
                      <w:sz w:val="28"/>
                      <w:szCs w:val="28"/>
                    </w:rPr>
                    <w:t>16</w:t>
                  </w:r>
                  <w:r w:rsidR="007C2D95" w:rsidRPr="007C2D95">
                    <w:rPr>
                      <w:b/>
                      <w:bCs/>
                      <w:smallCaps/>
                      <w:color w:val="FFFFFF" w:themeColor="background1"/>
                      <w:sz w:val="28"/>
                      <w:szCs w:val="28"/>
                      <w:vertAlign w:val="superscript"/>
                    </w:rPr>
                    <w:t>th</w:t>
                  </w:r>
                  <w:r w:rsidR="007C2D95">
                    <w:rPr>
                      <w:b/>
                      <w:bCs/>
                      <w:smallCaps/>
                      <w:color w:val="FFFFFF" w:themeColor="background1"/>
                      <w:sz w:val="28"/>
                      <w:szCs w:val="28"/>
                    </w:rPr>
                    <w:t xml:space="preserve"> St N</w:t>
                  </w:r>
                </w:p>
                <w:p w14:paraId="5A74D3AE" w14:textId="77777777" w:rsidR="00F344F1" w:rsidRDefault="00F344F1" w:rsidP="00F344F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 w:rsidRPr="00DD7D87">
                    <w:rPr>
                      <w:rFonts w:ascii="Franklin Gothic Medium" w:hAnsi="Franklin Gothic Medium" w:cstheme="minorHAnsi"/>
                      <w:bCs/>
                      <w:noProof/>
                      <w:color w:val="FFFFFF" w:themeColor="background1"/>
                      <w:sz w:val="32"/>
                      <w:szCs w:val="32"/>
                      <w:lang w:eastAsia="en-US"/>
                    </w:rPr>
                    <w:drawing>
                      <wp:anchor distT="0" distB="0" distL="114300" distR="114300" simplePos="0" relativeHeight="251701248" behindDoc="0" locked="0" layoutInCell="1" allowOverlap="1" wp14:anchorId="26A67699" wp14:editId="53EF325F">
                        <wp:simplePos x="0" y="0"/>
                        <wp:positionH relativeFrom="margin">
                          <wp:posOffset>-31750</wp:posOffset>
                        </wp:positionH>
                        <wp:positionV relativeFrom="paragraph">
                          <wp:posOffset>260985</wp:posOffset>
                        </wp:positionV>
                        <wp:extent cx="1887220" cy="9810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390"/>
                            <wp:lineTo x="21367" y="21390"/>
                            <wp:lineTo x="21367" y="0"/>
                            <wp:lineTo x="0" y="0"/>
                          </wp:wrapPolygon>
                        </wp:wrapThrough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World Class Tours LLC1 (2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722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color w:val="FFFFFF" w:themeColor="background1"/>
                    </w:rPr>
                    <w:t>Fargo, ND 58102</w:t>
                  </w:r>
                </w:p>
                <w:p w14:paraId="4EE9B338" w14:textId="77777777" w:rsidR="00F344F1" w:rsidRDefault="00F344F1" w:rsidP="00F344F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 w:rsidRPr="00BB6806">
                    <w:rPr>
                      <w:b/>
                      <w:color w:val="FFFFFF" w:themeColor="background1"/>
                      <w:sz w:val="28"/>
                    </w:rPr>
                    <w:t>701-232-3441</w:t>
                  </w:r>
                </w:p>
                <w:p w14:paraId="768D5298" w14:textId="77777777" w:rsidR="00F344F1" w:rsidRPr="00DD7D87" w:rsidRDefault="0015402A" w:rsidP="00F344F1">
                  <w:pPr>
                    <w:pStyle w:val="ContactInfo"/>
                    <w:spacing w:after="0"/>
                    <w:rPr>
                      <w:rFonts w:cstheme="minorHAnsi"/>
                      <w:sz w:val="21"/>
                      <w:szCs w:val="21"/>
                    </w:rPr>
                  </w:pPr>
                  <w:hyperlink r:id="rId11" w:history="1">
                    <w:r w:rsidR="00F344F1" w:rsidRPr="00DD7D87">
                      <w:rPr>
                        <w:rStyle w:val="Hyperlink"/>
                        <w:rFonts w:cstheme="minorHAnsi"/>
                        <w:color w:val="FFFFFF" w:themeColor="background1"/>
                        <w:sz w:val="21"/>
                        <w:szCs w:val="21"/>
                        <w:u w:val="none"/>
                      </w:rPr>
                      <w:t>www.judysleisuretoursinc.com</w:t>
                    </w:r>
                  </w:hyperlink>
                </w:p>
                <w:p w14:paraId="43526ADC" w14:textId="28ADAE2E" w:rsidR="00653E01" w:rsidRPr="007A7FDA" w:rsidRDefault="00653E01" w:rsidP="009F4F7C">
                  <w:pPr>
                    <w:pStyle w:val="Date"/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97447B" w14:paraId="1053BFFD" w14:textId="77777777" w:rsidTr="007C2D95">
              <w:trPr>
                <w:trHeight w:hRule="exact" w:val="3456"/>
              </w:trPr>
              <w:tc>
                <w:tcPr>
                  <w:tcW w:w="3456" w:type="dxa"/>
                  <w:shd w:val="clear" w:color="auto" w:fill="19216C"/>
                  <w:vAlign w:val="center"/>
                </w:tcPr>
                <w:p w14:paraId="0F462059" w14:textId="77777777" w:rsidR="0097447B" w:rsidRDefault="0097447B" w:rsidP="008E1DCA">
                  <w:pPr>
                    <w:pStyle w:val="Heading3"/>
                  </w:pPr>
                </w:p>
              </w:tc>
            </w:tr>
          </w:tbl>
          <w:p w14:paraId="1313E2C6" w14:textId="77777777" w:rsidR="003C7FBE" w:rsidRDefault="003C7FBE"/>
        </w:tc>
      </w:tr>
    </w:tbl>
    <w:p w14:paraId="7D80FA22" w14:textId="3869B0A1" w:rsidR="009F02FE" w:rsidRDefault="009F02FE" w:rsidP="00355AD5">
      <w:pPr>
        <w:pStyle w:val="NoSpacing"/>
        <w:jc w:val="both"/>
        <w:rPr>
          <w:rFonts w:ascii="Calibri" w:hAnsi="Calibri"/>
          <w:b/>
          <w:color w:val="auto"/>
          <w:sz w:val="20"/>
          <w:szCs w:val="20"/>
        </w:rPr>
      </w:pPr>
    </w:p>
    <w:p w14:paraId="119BAE95" w14:textId="77777777" w:rsidR="00A8526C" w:rsidRDefault="00A8526C" w:rsidP="00217B0B">
      <w:pPr>
        <w:tabs>
          <w:tab w:val="left" w:pos="-360"/>
          <w:tab w:val="left" w:pos="-72"/>
          <w:tab w:val="left" w:pos="216"/>
          <w:tab w:val="left" w:pos="504"/>
          <w:tab w:val="left" w:pos="792"/>
          <w:tab w:val="left" w:pos="1080"/>
          <w:tab w:val="left" w:pos="1368"/>
          <w:tab w:val="left" w:pos="1656"/>
          <w:tab w:val="left" w:pos="1944"/>
          <w:tab w:val="left" w:pos="2232"/>
          <w:tab w:val="left" w:pos="2520"/>
          <w:tab w:val="left" w:pos="2808"/>
          <w:tab w:val="left" w:pos="3096"/>
          <w:tab w:val="left" w:pos="3384"/>
          <w:tab w:val="left" w:pos="3672"/>
          <w:tab w:val="left" w:pos="3960"/>
          <w:tab w:val="left" w:pos="4248"/>
          <w:tab w:val="left" w:pos="4536"/>
          <w:tab w:val="left" w:pos="4824"/>
          <w:tab w:val="left" w:pos="5112"/>
          <w:tab w:val="left" w:pos="5400"/>
          <w:tab w:val="left" w:pos="5688"/>
          <w:tab w:val="left" w:pos="5976"/>
          <w:tab w:val="left" w:pos="6264"/>
          <w:tab w:val="left" w:pos="6552"/>
          <w:tab w:val="left" w:pos="6840"/>
          <w:tab w:val="left" w:pos="7128"/>
          <w:tab w:val="left" w:pos="7416"/>
          <w:tab w:val="left" w:pos="7704"/>
          <w:tab w:val="left" w:pos="7992"/>
          <w:tab w:val="left" w:pos="8280"/>
          <w:tab w:val="left" w:pos="8568"/>
          <w:tab w:val="left" w:pos="8856"/>
          <w:tab w:val="left" w:pos="9144"/>
          <w:tab w:val="left" w:pos="9432"/>
          <w:tab w:val="left" w:pos="9720"/>
          <w:tab w:val="left" w:pos="10008"/>
          <w:tab w:val="left" w:pos="10296"/>
          <w:tab w:val="left" w:pos="10584"/>
          <w:tab w:val="left" w:pos="10872"/>
          <w:tab w:val="left" w:pos="11160"/>
          <w:tab w:val="left" w:pos="11448"/>
          <w:tab w:val="left" w:pos="11736"/>
          <w:tab w:val="left" w:pos="12024"/>
          <w:tab w:val="left" w:pos="12312"/>
          <w:tab w:val="left" w:pos="12600"/>
          <w:tab w:val="left" w:pos="12888"/>
          <w:tab w:val="left" w:pos="13176"/>
          <w:tab w:val="left" w:pos="13464"/>
          <w:tab w:val="left" w:pos="13752"/>
        </w:tabs>
        <w:spacing w:after="0" w:line="240" w:lineRule="auto"/>
        <w:ind w:left="-72" w:right="18"/>
        <w:jc w:val="both"/>
        <w:rPr>
          <w:rFonts w:ascii="Calibri" w:hAnsi="Calibri"/>
          <w:b/>
          <w:color w:val="auto"/>
          <w:sz w:val="28"/>
          <w:szCs w:val="28"/>
        </w:rPr>
      </w:pPr>
    </w:p>
    <w:p w14:paraId="755C37B0" w14:textId="7BD64C5C" w:rsidR="00217B0B" w:rsidRPr="0015402A" w:rsidRDefault="008E762E" w:rsidP="00217B0B">
      <w:pPr>
        <w:tabs>
          <w:tab w:val="left" w:pos="-360"/>
          <w:tab w:val="left" w:pos="-72"/>
          <w:tab w:val="left" w:pos="216"/>
          <w:tab w:val="left" w:pos="504"/>
          <w:tab w:val="left" w:pos="792"/>
          <w:tab w:val="left" w:pos="1080"/>
          <w:tab w:val="left" w:pos="1368"/>
          <w:tab w:val="left" w:pos="1656"/>
          <w:tab w:val="left" w:pos="1944"/>
          <w:tab w:val="left" w:pos="2232"/>
          <w:tab w:val="left" w:pos="2520"/>
          <w:tab w:val="left" w:pos="2808"/>
          <w:tab w:val="left" w:pos="3096"/>
          <w:tab w:val="left" w:pos="3384"/>
          <w:tab w:val="left" w:pos="3672"/>
          <w:tab w:val="left" w:pos="3960"/>
          <w:tab w:val="left" w:pos="4248"/>
          <w:tab w:val="left" w:pos="4536"/>
          <w:tab w:val="left" w:pos="4824"/>
          <w:tab w:val="left" w:pos="5112"/>
          <w:tab w:val="left" w:pos="5400"/>
          <w:tab w:val="left" w:pos="5688"/>
          <w:tab w:val="left" w:pos="5976"/>
          <w:tab w:val="left" w:pos="6264"/>
          <w:tab w:val="left" w:pos="6552"/>
          <w:tab w:val="left" w:pos="6840"/>
          <w:tab w:val="left" w:pos="7128"/>
          <w:tab w:val="left" w:pos="7416"/>
          <w:tab w:val="left" w:pos="7704"/>
          <w:tab w:val="left" w:pos="7992"/>
          <w:tab w:val="left" w:pos="8280"/>
          <w:tab w:val="left" w:pos="8568"/>
          <w:tab w:val="left" w:pos="8856"/>
          <w:tab w:val="left" w:pos="9144"/>
          <w:tab w:val="left" w:pos="9432"/>
          <w:tab w:val="left" w:pos="9720"/>
          <w:tab w:val="left" w:pos="10008"/>
          <w:tab w:val="left" w:pos="10296"/>
          <w:tab w:val="left" w:pos="10584"/>
          <w:tab w:val="left" w:pos="10872"/>
          <w:tab w:val="left" w:pos="11160"/>
          <w:tab w:val="left" w:pos="11448"/>
          <w:tab w:val="left" w:pos="11736"/>
          <w:tab w:val="left" w:pos="12024"/>
          <w:tab w:val="left" w:pos="12312"/>
          <w:tab w:val="left" w:pos="12600"/>
          <w:tab w:val="left" w:pos="12888"/>
          <w:tab w:val="left" w:pos="13176"/>
          <w:tab w:val="left" w:pos="13464"/>
          <w:tab w:val="left" w:pos="13752"/>
        </w:tabs>
        <w:spacing w:after="0" w:line="240" w:lineRule="auto"/>
        <w:ind w:left="-72" w:right="18"/>
        <w:jc w:val="both"/>
        <w:rPr>
          <w:rFonts w:ascii="Verdana" w:hAnsi="Verdana"/>
          <w:color w:val="auto"/>
          <w:sz w:val="22"/>
          <w:szCs w:val="22"/>
        </w:rPr>
      </w:pPr>
      <w:r w:rsidRPr="0067501E">
        <w:rPr>
          <w:rFonts w:ascii="Calibri" w:hAnsi="Calibri"/>
          <w:b/>
          <w:color w:val="auto"/>
          <w:sz w:val="28"/>
          <w:szCs w:val="28"/>
        </w:rPr>
        <w:t>Day 1</w:t>
      </w:r>
      <w:r w:rsidR="00ED3D94" w:rsidRPr="0067501E">
        <w:rPr>
          <w:rFonts w:ascii="Calibri" w:hAnsi="Calibri"/>
          <w:b/>
          <w:color w:val="auto"/>
          <w:sz w:val="28"/>
          <w:szCs w:val="28"/>
        </w:rPr>
        <w:t xml:space="preserve">, </w:t>
      </w:r>
      <w:r w:rsidR="006236B4">
        <w:rPr>
          <w:rFonts w:ascii="Calibri" w:hAnsi="Calibri"/>
          <w:b/>
          <w:color w:val="auto"/>
          <w:sz w:val="28"/>
          <w:szCs w:val="28"/>
        </w:rPr>
        <w:t>Satur</w:t>
      </w:r>
      <w:r w:rsidR="00217B0B" w:rsidRPr="0067501E">
        <w:rPr>
          <w:rFonts w:ascii="Calibri" w:hAnsi="Calibri"/>
          <w:b/>
          <w:color w:val="auto"/>
          <w:sz w:val="28"/>
          <w:szCs w:val="28"/>
        </w:rPr>
        <w:t>day</w:t>
      </w:r>
      <w:r w:rsidR="00CE4311" w:rsidRPr="0067501E">
        <w:rPr>
          <w:rFonts w:ascii="Calibri" w:hAnsi="Calibri"/>
          <w:b/>
          <w:color w:val="auto"/>
          <w:sz w:val="28"/>
          <w:szCs w:val="28"/>
        </w:rPr>
        <w:t xml:space="preserve">, </w:t>
      </w:r>
      <w:r w:rsidR="006236B4">
        <w:rPr>
          <w:rFonts w:ascii="Calibri" w:hAnsi="Calibri"/>
          <w:b/>
          <w:color w:val="auto"/>
          <w:sz w:val="28"/>
          <w:szCs w:val="28"/>
        </w:rPr>
        <w:t>Oct 19</w:t>
      </w:r>
      <w:r w:rsidR="009E1B2B" w:rsidRPr="0015402A">
        <w:rPr>
          <w:rFonts w:ascii="Calibri" w:hAnsi="Calibri"/>
          <w:b/>
          <w:color w:val="auto"/>
          <w:sz w:val="22"/>
          <w:szCs w:val="22"/>
        </w:rPr>
        <w:t>:</w:t>
      </w:r>
      <w:r w:rsidR="009E1B2B" w:rsidRPr="0015402A">
        <w:rPr>
          <w:rFonts w:ascii="Calibri" w:hAnsi="Calibri"/>
          <w:color w:val="auto"/>
          <w:sz w:val="22"/>
          <w:szCs w:val="22"/>
        </w:rPr>
        <w:t xml:space="preserve">  </w:t>
      </w:r>
      <w:r w:rsidR="00217B0B" w:rsidRPr="0015402A">
        <w:rPr>
          <w:rFonts w:ascii="Verdana" w:hAnsi="Verdana"/>
          <w:color w:val="auto"/>
          <w:sz w:val="22"/>
          <w:szCs w:val="22"/>
        </w:rPr>
        <w:t xml:space="preserve">Traveling down I-94 with our traveling companions we will stop </w:t>
      </w:r>
      <w:proofErr w:type="spellStart"/>
      <w:r w:rsidR="00217B0B" w:rsidRPr="0015402A">
        <w:rPr>
          <w:rFonts w:ascii="Verdana" w:hAnsi="Verdana"/>
          <w:color w:val="auto"/>
          <w:sz w:val="22"/>
          <w:szCs w:val="22"/>
        </w:rPr>
        <w:t>en</w:t>
      </w:r>
      <w:proofErr w:type="spellEnd"/>
      <w:r w:rsidR="00217B0B" w:rsidRPr="0015402A">
        <w:rPr>
          <w:rFonts w:ascii="Verdana" w:hAnsi="Verdana"/>
          <w:color w:val="auto"/>
          <w:sz w:val="22"/>
          <w:szCs w:val="22"/>
        </w:rPr>
        <w:t>-route for you to have lunch before we arrive in the twin cities</w:t>
      </w:r>
      <w:r w:rsidR="00217B0B" w:rsidRPr="0015402A">
        <w:rPr>
          <w:rFonts w:ascii="Verdana" w:hAnsi="Verdana" w:cs="Ebrima"/>
          <w:color w:val="auto"/>
          <w:sz w:val="22"/>
          <w:szCs w:val="22"/>
        </w:rPr>
        <w:t xml:space="preserve"> </w:t>
      </w:r>
      <w:r w:rsidR="00692F7D" w:rsidRPr="0015402A">
        <w:rPr>
          <w:rFonts w:ascii="Verdana" w:hAnsi="Verdana" w:cs="Ebrima"/>
          <w:color w:val="auto"/>
          <w:sz w:val="22"/>
          <w:szCs w:val="22"/>
        </w:rPr>
        <w:t>for</w:t>
      </w:r>
      <w:r w:rsidR="00217B0B" w:rsidRPr="0015402A">
        <w:rPr>
          <w:rFonts w:ascii="Verdana" w:hAnsi="Verdana"/>
          <w:color w:val="auto"/>
          <w:sz w:val="22"/>
          <w:szCs w:val="22"/>
        </w:rPr>
        <w:t xml:space="preserve"> our overnight lodging</w:t>
      </w:r>
      <w:r w:rsidR="004A1BF4" w:rsidRPr="0015402A">
        <w:rPr>
          <w:rFonts w:ascii="Verdana" w:hAnsi="Verdana"/>
          <w:color w:val="auto"/>
          <w:sz w:val="22"/>
          <w:szCs w:val="22"/>
        </w:rPr>
        <w:t xml:space="preserve"> at </w:t>
      </w:r>
      <w:r w:rsidR="004A1BF4" w:rsidRPr="0015402A">
        <w:rPr>
          <w:rFonts w:ascii="Verdana" w:hAnsi="Verdana"/>
          <w:b/>
          <w:color w:val="auto"/>
          <w:sz w:val="22"/>
          <w:szCs w:val="22"/>
        </w:rPr>
        <w:t>Hampton Inn -Burnsville</w:t>
      </w:r>
      <w:r w:rsidR="00E34570" w:rsidRPr="0015402A">
        <w:rPr>
          <w:rFonts w:ascii="Verdana" w:hAnsi="Verdana"/>
          <w:color w:val="auto"/>
          <w:sz w:val="22"/>
          <w:szCs w:val="22"/>
        </w:rPr>
        <w:t xml:space="preserve">. </w:t>
      </w:r>
      <w:r w:rsidR="00217B0B" w:rsidRPr="0015402A">
        <w:rPr>
          <w:rFonts w:ascii="Verdana" w:hAnsi="Verdana"/>
          <w:b/>
          <w:bCs/>
          <w:color w:val="auto"/>
          <w:sz w:val="22"/>
          <w:szCs w:val="22"/>
        </w:rPr>
        <w:t xml:space="preserve"> </w:t>
      </w:r>
      <w:r w:rsidR="00217B0B" w:rsidRPr="0015402A">
        <w:rPr>
          <w:rFonts w:ascii="Verdana" w:hAnsi="Verdana"/>
          <w:color w:val="auto"/>
          <w:sz w:val="22"/>
          <w:szCs w:val="22"/>
        </w:rPr>
        <w:t>You will have time to relax and freshen up before we head over to our performance this evening.</w:t>
      </w:r>
    </w:p>
    <w:p w14:paraId="6DD162C8" w14:textId="0C17A4C7" w:rsidR="00217B0B" w:rsidRPr="0015402A" w:rsidRDefault="00217B0B" w:rsidP="00217B0B">
      <w:pPr>
        <w:tabs>
          <w:tab w:val="left" w:pos="-360"/>
          <w:tab w:val="left" w:pos="-72"/>
          <w:tab w:val="left" w:pos="216"/>
          <w:tab w:val="left" w:pos="504"/>
          <w:tab w:val="left" w:pos="792"/>
          <w:tab w:val="left" w:pos="1080"/>
          <w:tab w:val="left" w:pos="1368"/>
          <w:tab w:val="left" w:pos="1656"/>
          <w:tab w:val="left" w:pos="1944"/>
          <w:tab w:val="left" w:pos="2232"/>
          <w:tab w:val="left" w:pos="2520"/>
          <w:tab w:val="left" w:pos="2808"/>
          <w:tab w:val="left" w:pos="3096"/>
          <w:tab w:val="left" w:pos="3384"/>
          <w:tab w:val="left" w:pos="3672"/>
          <w:tab w:val="left" w:pos="3960"/>
          <w:tab w:val="left" w:pos="4248"/>
          <w:tab w:val="left" w:pos="4536"/>
          <w:tab w:val="left" w:pos="4824"/>
          <w:tab w:val="left" w:pos="5112"/>
          <w:tab w:val="left" w:pos="5400"/>
          <w:tab w:val="left" w:pos="5688"/>
          <w:tab w:val="left" w:pos="5976"/>
          <w:tab w:val="left" w:pos="6264"/>
          <w:tab w:val="left" w:pos="6552"/>
          <w:tab w:val="left" w:pos="6840"/>
          <w:tab w:val="left" w:pos="7128"/>
          <w:tab w:val="left" w:pos="7416"/>
          <w:tab w:val="left" w:pos="7704"/>
          <w:tab w:val="left" w:pos="7992"/>
          <w:tab w:val="left" w:pos="8280"/>
          <w:tab w:val="left" w:pos="8568"/>
          <w:tab w:val="left" w:pos="8856"/>
          <w:tab w:val="left" w:pos="9144"/>
          <w:tab w:val="left" w:pos="9432"/>
          <w:tab w:val="left" w:pos="9720"/>
          <w:tab w:val="left" w:pos="10008"/>
          <w:tab w:val="left" w:pos="10296"/>
          <w:tab w:val="left" w:pos="10584"/>
          <w:tab w:val="left" w:pos="10872"/>
          <w:tab w:val="left" w:pos="11160"/>
          <w:tab w:val="left" w:pos="11448"/>
          <w:tab w:val="left" w:pos="11736"/>
          <w:tab w:val="left" w:pos="12024"/>
          <w:tab w:val="left" w:pos="12312"/>
          <w:tab w:val="left" w:pos="12600"/>
          <w:tab w:val="left" w:pos="12888"/>
          <w:tab w:val="left" w:pos="13176"/>
          <w:tab w:val="left" w:pos="13464"/>
          <w:tab w:val="left" w:pos="13752"/>
        </w:tabs>
        <w:spacing w:after="0" w:line="240" w:lineRule="auto"/>
        <w:ind w:left="-72" w:right="18" w:firstLine="1728"/>
        <w:jc w:val="both"/>
        <w:rPr>
          <w:rFonts w:ascii="Verdana" w:hAnsi="Verdana"/>
          <w:color w:val="auto"/>
          <w:sz w:val="22"/>
          <w:szCs w:val="22"/>
        </w:rPr>
      </w:pPr>
    </w:p>
    <w:p w14:paraId="04B94346" w14:textId="0393467E" w:rsidR="0064472F" w:rsidRPr="0015402A" w:rsidRDefault="00692F7D" w:rsidP="00217B0B">
      <w:pPr>
        <w:pStyle w:val="NoSpacing"/>
        <w:jc w:val="both"/>
        <w:rPr>
          <w:rStyle w:val="Hyperlink"/>
          <w:rFonts w:ascii="Verdana" w:hAnsi="Verdana" w:cs="Ebrima"/>
          <w:bCs/>
          <w:iCs/>
          <w:color w:val="auto"/>
          <w:sz w:val="22"/>
          <w:szCs w:val="22"/>
          <w:u w:val="none"/>
        </w:rPr>
      </w:pPr>
      <w:r w:rsidRPr="0015402A">
        <w:rPr>
          <w:rFonts w:ascii="Verdana" w:hAnsi="Verdana" w:cs="Ebrima"/>
          <w:bCs/>
          <w:iCs/>
          <w:noProof/>
          <w:color w:val="auto"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4540DE59" wp14:editId="0DCD199B">
            <wp:simplePos x="0" y="0"/>
            <wp:positionH relativeFrom="margin">
              <wp:posOffset>4999990</wp:posOffset>
            </wp:positionH>
            <wp:positionV relativeFrom="paragraph">
              <wp:posOffset>118110</wp:posOffset>
            </wp:positionV>
            <wp:extent cx="1819275" cy="1152525"/>
            <wp:effectExtent l="0" t="0" r="9525" b="9525"/>
            <wp:wrapSquare wrapText="bothSides"/>
            <wp:docPr id="12" name="Picture 12" descr="A picture containing person, motorcycle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pcord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98" w:rsidRPr="0015402A">
        <w:rPr>
          <w:rFonts w:ascii="Verdana" w:hAnsi="Verdana" w:cs="Ebrima"/>
          <w:bCs/>
          <w:iCs/>
          <w:noProof/>
          <w:color w:val="auto"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47E47B16" wp14:editId="678B8613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1476375" cy="790575"/>
            <wp:effectExtent l="0" t="0" r="9525" b="9525"/>
            <wp:wrapSquare wrapText="bothSides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dekickth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We have reserved seats at the </w:t>
      </w:r>
      <w:r w:rsidR="006236B4" w:rsidRPr="0015402A">
        <w:rPr>
          <w:rStyle w:val="Hyperlink"/>
          <w:rFonts w:ascii="Verdana" w:hAnsi="Verdana"/>
          <w:b/>
          <w:bCs/>
          <w:color w:val="auto"/>
          <w:sz w:val="22"/>
          <w:szCs w:val="22"/>
          <w:u w:val="none"/>
        </w:rPr>
        <w:t>Sidekick</w:t>
      </w:r>
      <w:r w:rsidR="00217B0B" w:rsidRPr="0015402A">
        <w:rPr>
          <w:rStyle w:val="Hyperlink"/>
          <w:rFonts w:ascii="Verdana" w:hAnsi="Verdana"/>
          <w:b/>
          <w:bCs/>
          <w:color w:val="auto"/>
          <w:sz w:val="22"/>
          <w:szCs w:val="22"/>
          <w:u w:val="none"/>
        </w:rPr>
        <w:t xml:space="preserve"> Theatre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where we will enjoy a delicious </w:t>
      </w:r>
      <w:r w:rsidR="00217B0B" w:rsidRPr="0015402A">
        <w:rPr>
          <w:rStyle w:val="Hyperlink"/>
          <w:rFonts w:ascii="Verdana" w:hAnsi="Verdana"/>
          <w:b/>
          <w:bCs/>
          <w:color w:val="auto"/>
          <w:sz w:val="22"/>
          <w:szCs w:val="22"/>
          <w:u w:val="none"/>
        </w:rPr>
        <w:t>dinner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from their menu and see </w:t>
      </w:r>
      <w:r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>the</w:t>
      </w:r>
      <w:r w:rsidR="006236B4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comedy </w:t>
      </w:r>
      <w:r w:rsidR="00217B0B" w:rsidRPr="0015402A">
        <w:rPr>
          <w:rStyle w:val="Hyperlink"/>
          <w:rFonts w:ascii="Verdana" w:hAnsi="Verdana" w:cs="Ebrima"/>
          <w:b/>
          <w:bCs/>
          <w:color w:val="auto"/>
          <w:sz w:val="22"/>
          <w:szCs w:val="22"/>
          <w:u w:val="none"/>
        </w:rPr>
        <w:sym w:font="WP TypographicSymbols" w:char="0041"/>
      </w:r>
      <w:r w:rsidR="006236B4" w:rsidRPr="0015402A">
        <w:rPr>
          <w:rStyle w:val="Hyperlink"/>
          <w:rFonts w:ascii="Verdana" w:hAnsi="Verdana" w:cs="Ebrima"/>
          <w:b/>
          <w:bCs/>
          <w:i/>
          <w:iCs/>
          <w:color w:val="auto"/>
          <w:sz w:val="22"/>
          <w:szCs w:val="22"/>
          <w:u w:val="none"/>
        </w:rPr>
        <w:t>RIPCORD”</w:t>
      </w:r>
      <w:r w:rsidR="0064472F" w:rsidRPr="0015402A">
        <w:rPr>
          <w:rStyle w:val="Hyperlink"/>
          <w:rFonts w:ascii="Verdana" w:hAnsi="Verdana" w:cs="Ebrima"/>
          <w:b/>
          <w:bCs/>
          <w:i/>
          <w:iCs/>
          <w:color w:val="auto"/>
          <w:sz w:val="22"/>
          <w:szCs w:val="22"/>
          <w:u w:val="none"/>
        </w:rPr>
        <w:t xml:space="preserve">. </w:t>
      </w:r>
      <w:r w:rsidR="006236B4" w:rsidRPr="0015402A">
        <w:rPr>
          <w:rStyle w:val="Hyperlink"/>
          <w:rFonts w:ascii="Verdana" w:hAnsi="Verdana" w:cs="Ebrima"/>
          <w:b/>
          <w:bCs/>
          <w:i/>
          <w:iCs/>
          <w:color w:val="auto"/>
          <w:sz w:val="22"/>
          <w:szCs w:val="22"/>
          <w:u w:val="none"/>
        </w:rPr>
        <w:t xml:space="preserve"> </w:t>
      </w:r>
      <w:r w:rsidR="006236B4" w:rsidRPr="0015402A">
        <w:rPr>
          <w:rStyle w:val="Hyperlink"/>
          <w:rFonts w:ascii="Verdana" w:hAnsi="Verdana" w:cs="Ebrima"/>
          <w:bCs/>
          <w:iCs/>
          <w:color w:val="auto"/>
          <w:sz w:val="22"/>
          <w:szCs w:val="22"/>
          <w:u w:val="none"/>
        </w:rPr>
        <w:t>When cantankerous Abby is forced to share her room in assisted living with endlessly chipper Marilyn, the two women make a seemingly harmless bet that quickly escalates into a hilarious game of practical jokes and one-upmanship, revealing hidden truths that neither wants exposed.</w:t>
      </w:r>
    </w:p>
    <w:p w14:paraId="1FC19954" w14:textId="553567FE" w:rsidR="00BC5741" w:rsidRPr="0015402A" w:rsidRDefault="00BC5741" w:rsidP="00217B0B">
      <w:pPr>
        <w:pStyle w:val="NoSpacing"/>
        <w:jc w:val="both"/>
        <w:rPr>
          <w:rStyle w:val="Hyperlink"/>
          <w:rFonts w:ascii="Verdana" w:hAnsi="Verdana" w:cs="Ebrima"/>
          <w:bCs/>
          <w:iCs/>
          <w:color w:val="auto"/>
          <w:sz w:val="22"/>
          <w:szCs w:val="22"/>
          <w:u w:val="none"/>
        </w:rPr>
      </w:pPr>
    </w:p>
    <w:p w14:paraId="5FC049FE" w14:textId="63C94A46" w:rsidR="000A15C5" w:rsidRPr="0015402A" w:rsidRDefault="000A15C5" w:rsidP="00217B0B">
      <w:pPr>
        <w:pStyle w:val="NoSpacing"/>
        <w:jc w:val="both"/>
        <w:rPr>
          <w:rStyle w:val="Hyperlink"/>
          <w:rFonts w:ascii="Verdana" w:hAnsi="Verdana" w:cs="Ebrima"/>
          <w:bCs/>
          <w:iCs/>
          <w:color w:val="auto"/>
          <w:sz w:val="22"/>
          <w:szCs w:val="22"/>
          <w:u w:val="none"/>
        </w:rPr>
      </w:pPr>
    </w:p>
    <w:p w14:paraId="3A4AE547" w14:textId="2303C53B" w:rsidR="00327A3D" w:rsidRPr="0015402A" w:rsidRDefault="00692F7D" w:rsidP="005C1FAC">
      <w:pPr>
        <w:tabs>
          <w:tab w:val="left" w:pos="-288"/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</w:tabs>
        <w:spacing w:after="0" w:line="240" w:lineRule="auto"/>
        <w:jc w:val="both"/>
        <w:rPr>
          <w:rFonts w:ascii="Verdana" w:hAnsi="Verdana"/>
          <w:iCs/>
          <w:color w:val="auto"/>
          <w:sz w:val="22"/>
          <w:szCs w:val="22"/>
        </w:rPr>
      </w:pPr>
      <w:r w:rsidRPr="0015402A">
        <w:rPr>
          <w:rFonts w:ascii="Verdana" w:hAnsi="Verdana"/>
          <w:noProof/>
          <w:color w:val="auto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79A8FA7" wp14:editId="28439442">
            <wp:simplePos x="0" y="0"/>
            <wp:positionH relativeFrom="margin">
              <wp:align>right</wp:align>
            </wp:positionH>
            <wp:positionV relativeFrom="paragraph">
              <wp:posOffset>790575</wp:posOffset>
            </wp:positionV>
            <wp:extent cx="1876425" cy="146748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mescenterlogo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02A">
        <w:rPr>
          <w:rFonts w:ascii="Verdana" w:hAnsi="Verdana"/>
          <w:noProof/>
          <w:color w:val="auto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138432A" wp14:editId="1D24E7D9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2162810" cy="1438275"/>
            <wp:effectExtent l="0" t="0" r="8890" b="0"/>
            <wp:wrapSquare wrapText="bothSides"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oneylogo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5762" cy="144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BB4" w:rsidRPr="0015402A">
        <w:rPr>
          <w:rFonts w:ascii="Calibri" w:hAnsi="Calibri"/>
          <w:b/>
          <w:color w:val="auto"/>
          <w:sz w:val="28"/>
          <w:szCs w:val="28"/>
        </w:rPr>
        <w:t>Day 2</w:t>
      </w:r>
      <w:r w:rsidR="0032229E" w:rsidRPr="0015402A">
        <w:rPr>
          <w:rFonts w:ascii="Calibri" w:hAnsi="Calibri"/>
          <w:b/>
          <w:color w:val="auto"/>
          <w:sz w:val="28"/>
          <w:szCs w:val="28"/>
        </w:rPr>
        <w:t xml:space="preserve">, </w:t>
      </w:r>
      <w:r w:rsidR="006236B4" w:rsidRPr="0015402A">
        <w:rPr>
          <w:rFonts w:ascii="Calibri" w:hAnsi="Calibri"/>
          <w:b/>
          <w:color w:val="auto"/>
          <w:sz w:val="28"/>
          <w:szCs w:val="28"/>
        </w:rPr>
        <w:t>Sun</w:t>
      </w:r>
      <w:r w:rsidR="00217B0B" w:rsidRPr="0015402A">
        <w:rPr>
          <w:rFonts w:ascii="Calibri" w:hAnsi="Calibri"/>
          <w:b/>
          <w:color w:val="auto"/>
          <w:sz w:val="28"/>
          <w:szCs w:val="28"/>
        </w:rPr>
        <w:t xml:space="preserve">day, </w:t>
      </w:r>
      <w:r w:rsidR="006236B4" w:rsidRPr="0015402A">
        <w:rPr>
          <w:rFonts w:ascii="Calibri" w:hAnsi="Calibri"/>
          <w:b/>
          <w:color w:val="auto"/>
          <w:sz w:val="28"/>
          <w:szCs w:val="28"/>
        </w:rPr>
        <w:t>Oct 20</w:t>
      </w:r>
      <w:r w:rsidR="000D6BB4" w:rsidRPr="0015402A">
        <w:rPr>
          <w:rFonts w:ascii="Calibri" w:hAnsi="Calibri"/>
          <w:b/>
          <w:color w:val="auto"/>
          <w:sz w:val="28"/>
          <w:szCs w:val="28"/>
        </w:rPr>
        <w:t>:</w:t>
      </w:r>
      <w:r w:rsidR="000D6BB4" w:rsidRPr="0015402A">
        <w:rPr>
          <w:rFonts w:ascii="Calibri" w:hAnsi="Calibri"/>
          <w:color w:val="auto"/>
          <w:sz w:val="22"/>
          <w:szCs w:val="22"/>
        </w:rPr>
        <w:t xml:space="preserve">  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This morning we will enjoy an </w:t>
      </w:r>
      <w:r w:rsidR="00217B0B" w:rsidRPr="0015402A">
        <w:rPr>
          <w:rStyle w:val="Hyperlink"/>
          <w:rFonts w:ascii="Verdana" w:hAnsi="Verdana"/>
          <w:b/>
          <w:bCs/>
          <w:color w:val="auto"/>
          <w:sz w:val="22"/>
          <w:szCs w:val="22"/>
          <w:u w:val="none"/>
        </w:rPr>
        <w:t>included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</w:t>
      </w:r>
      <w:r w:rsidR="00217B0B" w:rsidRPr="0015402A">
        <w:rPr>
          <w:rStyle w:val="Hyperlink"/>
          <w:rFonts w:ascii="Verdana" w:hAnsi="Verdana"/>
          <w:b/>
          <w:bCs/>
          <w:color w:val="auto"/>
          <w:sz w:val="22"/>
          <w:szCs w:val="22"/>
          <w:u w:val="none"/>
        </w:rPr>
        <w:t>breakfast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at our hotel. We </w:t>
      </w:r>
      <w:r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make our way to the </w:t>
      </w:r>
      <w:r w:rsidRPr="0015402A">
        <w:rPr>
          <w:rStyle w:val="Hyperlink"/>
          <w:rFonts w:ascii="Verdana" w:hAnsi="Verdana"/>
          <w:b/>
          <w:color w:val="auto"/>
          <w:sz w:val="22"/>
          <w:szCs w:val="22"/>
          <w:u w:val="none"/>
        </w:rPr>
        <w:t>Ames Center</w:t>
      </w:r>
      <w:r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where we 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will have an included </w:t>
      </w:r>
      <w:r w:rsidR="00217B0B" w:rsidRPr="0015402A">
        <w:rPr>
          <w:rStyle w:val="Hyperlink"/>
          <w:rFonts w:ascii="Verdana" w:hAnsi="Verdana"/>
          <w:b/>
          <w:bCs/>
          <w:color w:val="auto"/>
          <w:sz w:val="22"/>
          <w:szCs w:val="22"/>
          <w:u w:val="none"/>
        </w:rPr>
        <w:t>lunch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before the performance</w:t>
      </w:r>
      <w:r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>.  W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>e</w:t>
      </w:r>
      <w:r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will be entertained by </w:t>
      </w:r>
      <w:r w:rsidR="006236B4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>“</w:t>
      </w:r>
      <w:r w:rsidR="006236B4" w:rsidRPr="0015402A">
        <w:rPr>
          <w:rStyle w:val="Hyperlink"/>
          <w:rFonts w:ascii="Verdana" w:hAnsi="Verdana"/>
          <w:b/>
          <w:i/>
          <w:color w:val="auto"/>
          <w:sz w:val="22"/>
          <w:szCs w:val="22"/>
          <w:u w:val="none"/>
        </w:rPr>
        <w:t>The Looney Lutherans in Young(</w:t>
      </w:r>
      <w:proofErr w:type="spellStart"/>
      <w:r w:rsidR="006236B4" w:rsidRPr="0015402A">
        <w:rPr>
          <w:rStyle w:val="Hyperlink"/>
          <w:rFonts w:ascii="Verdana" w:hAnsi="Verdana"/>
          <w:b/>
          <w:i/>
          <w:color w:val="auto"/>
          <w:sz w:val="22"/>
          <w:szCs w:val="22"/>
          <w:u w:val="none"/>
        </w:rPr>
        <w:t>ish</w:t>
      </w:r>
      <w:proofErr w:type="spellEnd"/>
      <w:r w:rsidR="006236B4" w:rsidRPr="0015402A">
        <w:rPr>
          <w:rStyle w:val="Hyperlink"/>
          <w:rFonts w:ascii="Verdana" w:hAnsi="Verdana"/>
          <w:b/>
          <w:i/>
          <w:color w:val="auto"/>
          <w:sz w:val="22"/>
          <w:szCs w:val="22"/>
          <w:u w:val="none"/>
        </w:rPr>
        <w:t>) At Heart</w:t>
      </w:r>
      <w:r w:rsidR="006236B4" w:rsidRPr="0015402A">
        <w:rPr>
          <w:rStyle w:val="Hyperlink"/>
          <w:rFonts w:ascii="Verdana" w:hAnsi="Verdana"/>
          <w:b/>
          <w:bCs/>
          <w:i/>
          <w:iCs/>
          <w:color w:val="auto"/>
          <w:sz w:val="22"/>
          <w:szCs w:val="22"/>
          <w:u w:val="none"/>
        </w:rPr>
        <w:t xml:space="preserve">.” </w:t>
      </w:r>
      <w:r w:rsidR="000A7A38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The </w:t>
      </w:r>
      <w:r w:rsidR="005C1FAC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Looney Lutherans are a trio of wacky gals who use music, comedy, and help from the audience to share their tips for aging humorously in </w:t>
      </w:r>
      <w:proofErr w:type="gramStart"/>
      <w:r w:rsidR="005C1FAC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>YOUNG(</w:t>
      </w:r>
      <w:proofErr w:type="spellStart"/>
      <w:proofErr w:type="gramEnd"/>
      <w:r w:rsidR="005C1FAC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>ish</w:t>
      </w:r>
      <w:proofErr w:type="spellEnd"/>
      <w:r w:rsidR="005C1FAC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) AT HEART.  This interactive comedy event included the game show What’s in Your Lunchbox? (hosted by your favorite luncheon meat): musical advice for dealing with those aches and pains; and creative tips for keeping fit, because </w:t>
      </w:r>
      <w:proofErr w:type="spellStart"/>
      <w:r w:rsidR="005C1FAC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>Jello</w:t>
      </w:r>
      <w:proofErr w:type="spellEnd"/>
      <w:r w:rsidR="005C1FAC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isn’t the only thing that jiggles. </w:t>
      </w:r>
      <w:r w:rsidR="00217B0B" w:rsidRPr="0015402A">
        <w:rPr>
          <w:rStyle w:val="Hyperlink"/>
          <w:rFonts w:ascii="Verdana" w:hAnsi="Verdana"/>
          <w:color w:val="auto"/>
          <w:sz w:val="22"/>
          <w:szCs w:val="22"/>
          <w:u w:val="none"/>
        </w:rPr>
        <w:t xml:space="preserve">   </w:t>
      </w:r>
    </w:p>
    <w:p w14:paraId="5B7EBE7C" w14:textId="77777777" w:rsidR="00327A3D" w:rsidRPr="0015402A" w:rsidRDefault="00327A3D" w:rsidP="00217B0B">
      <w:pPr>
        <w:tabs>
          <w:tab w:val="left" w:pos="-288"/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</w:tabs>
        <w:spacing w:after="0" w:line="240" w:lineRule="auto"/>
        <w:jc w:val="both"/>
        <w:rPr>
          <w:rFonts w:ascii="Verdana" w:hAnsi="Verdana"/>
          <w:iCs/>
          <w:color w:val="auto"/>
          <w:sz w:val="22"/>
          <w:szCs w:val="22"/>
        </w:rPr>
      </w:pPr>
    </w:p>
    <w:p w14:paraId="333742FF" w14:textId="12CEC190" w:rsidR="00B37A58" w:rsidRPr="0015402A" w:rsidRDefault="00217B0B" w:rsidP="00217B0B">
      <w:pPr>
        <w:tabs>
          <w:tab w:val="left" w:pos="-288"/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</w:tabs>
        <w:spacing w:after="0" w:line="240" w:lineRule="auto"/>
        <w:jc w:val="both"/>
        <w:rPr>
          <w:rFonts w:ascii="Verdana" w:hAnsi="Verdana"/>
          <w:color w:val="auto"/>
          <w:sz w:val="22"/>
          <w:szCs w:val="22"/>
        </w:rPr>
      </w:pPr>
      <w:r w:rsidRPr="0015402A">
        <w:rPr>
          <w:rFonts w:ascii="Verdana" w:hAnsi="Verdana"/>
          <w:color w:val="auto"/>
          <w:sz w:val="22"/>
          <w:szCs w:val="22"/>
        </w:rPr>
        <w:t xml:space="preserve">After an uplifting afternoon at the theatre it is now time to head for home.  We share with friends our thoughts of </w:t>
      </w:r>
      <w:r w:rsidR="00692F7D" w:rsidRPr="0015402A">
        <w:rPr>
          <w:rFonts w:ascii="Verdana" w:hAnsi="Verdana"/>
          <w:color w:val="auto"/>
          <w:sz w:val="22"/>
          <w:szCs w:val="22"/>
        </w:rPr>
        <w:t>Fall</w:t>
      </w:r>
      <w:r w:rsidRPr="0015402A">
        <w:rPr>
          <w:rFonts w:ascii="Verdana" w:hAnsi="Verdana"/>
          <w:color w:val="auto"/>
          <w:sz w:val="22"/>
          <w:szCs w:val="22"/>
        </w:rPr>
        <w:t xml:space="preserve"> and the great performances and laughter we have shared in the Twin Cities.  We will make the normal stops in route for comfort as we travel home.</w:t>
      </w:r>
    </w:p>
    <w:p w14:paraId="4D0C0E9E" w14:textId="3F537528" w:rsidR="004E64A2" w:rsidRDefault="00F72FFD" w:rsidP="00217B0B">
      <w:pPr>
        <w:tabs>
          <w:tab w:val="left" w:pos="-288"/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</w:tabs>
        <w:spacing w:after="0" w:line="240" w:lineRule="auto"/>
        <w:jc w:val="both"/>
        <w:rPr>
          <w:rFonts w:ascii="Verdana" w:hAnsi="Verdana"/>
          <w:color w:val="auto"/>
          <w:sz w:val="21"/>
          <w:szCs w:val="21"/>
        </w:rPr>
      </w:pPr>
      <w:r>
        <w:rPr>
          <w:rFonts w:ascii="Calibri" w:hAnsi="Calibri"/>
          <w:noProof/>
          <w:color w:val="auto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0088283" wp14:editId="6F73D36D">
                <wp:simplePos x="0" y="0"/>
                <wp:positionH relativeFrom="margin">
                  <wp:posOffset>0</wp:posOffset>
                </wp:positionH>
                <wp:positionV relativeFrom="paragraph">
                  <wp:posOffset>85090</wp:posOffset>
                </wp:positionV>
                <wp:extent cx="7001510" cy="3486150"/>
                <wp:effectExtent l="0" t="0" r="889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9386"/>
                          <a:ext cx="7001510" cy="3466764"/>
                          <a:chOff x="0" y="-323144"/>
                          <a:chExt cx="5884498" cy="2715453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2281"/>
                            <a:ext cx="1440202" cy="2454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A781F" w14:textId="7072494E" w:rsidR="0020042E" w:rsidRDefault="00B37A58" w:rsidP="0020042E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5E3668">
                                <w:rPr>
                                  <w:rFonts w:ascii="Calibri" w:hAnsi="Calibri"/>
                                  <w:b/>
                                  <w:sz w:val="28"/>
                                  <w:u w:val="single"/>
                                </w:rPr>
                                <w:t>Tour Cost</w:t>
                              </w:r>
                            </w:p>
                            <w:p w14:paraId="36E453DE" w14:textId="342501FA" w:rsidR="00C633CE" w:rsidRDefault="00C633CE" w:rsidP="0043454E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$3</w:t>
                              </w:r>
                              <w:r w:rsidR="006B53C8">
                                <w:rPr>
                                  <w:rFonts w:ascii="Calibri" w:hAnsi="Calibri"/>
                                  <w:sz w:val="28"/>
                                </w:rPr>
                                <w:t>7</w:t>
                              </w:r>
                              <w:r w:rsidR="00C91F01">
                                <w:rPr>
                                  <w:rFonts w:ascii="Calibri" w:hAnsi="Calibri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 xml:space="preserve">.00 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ab/>
                                <w:t>Double</w:t>
                              </w:r>
                            </w:p>
                            <w:p w14:paraId="7101C818" w14:textId="73F8C202" w:rsidR="0043454E" w:rsidRDefault="0043454E" w:rsidP="0043454E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$</w:t>
                              </w:r>
                              <w:r w:rsidR="00C633CE">
                                <w:rPr>
                                  <w:rFonts w:ascii="Calibri" w:hAnsi="Calibri"/>
                                  <w:sz w:val="28"/>
                                </w:rPr>
                                <w:t>3</w:t>
                              </w:r>
                              <w:r w:rsidR="006B53C8">
                                <w:rPr>
                                  <w:rFonts w:ascii="Calibri" w:hAnsi="Calibri"/>
                                  <w:sz w:val="28"/>
                                </w:rPr>
                                <w:t>6</w:t>
                              </w:r>
                              <w:r w:rsidR="00C91F01">
                                <w:rPr>
                                  <w:rFonts w:ascii="Calibri" w:hAnsi="Calibri"/>
                                  <w:sz w:val="28"/>
                                </w:rPr>
                                <w:t>5</w:t>
                              </w:r>
                              <w:r w:rsidR="00C633CE">
                                <w:rPr>
                                  <w:rFonts w:ascii="Calibri" w:hAnsi="Calibri"/>
                                  <w:sz w:val="28"/>
                                </w:rPr>
                                <w:t>.00</w:t>
                              </w:r>
                              <w:r w:rsidR="0020042E">
                                <w:rPr>
                                  <w:rFonts w:ascii="Calibri" w:hAnsi="Calibri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Triple</w:t>
                              </w:r>
                            </w:p>
                            <w:p w14:paraId="6C66403F" w14:textId="59F5EFD5" w:rsidR="0043454E" w:rsidRDefault="0043454E" w:rsidP="0043454E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$</w:t>
                              </w:r>
                              <w:r w:rsidR="00C633CE">
                                <w:rPr>
                                  <w:rFonts w:ascii="Calibri" w:hAnsi="Calibri"/>
                                  <w:sz w:val="28"/>
                                </w:rPr>
                                <w:t>3</w:t>
                              </w:r>
                              <w:r w:rsidR="006B53C8">
                                <w:rPr>
                                  <w:rFonts w:ascii="Calibri" w:hAnsi="Calibri"/>
                                  <w:sz w:val="28"/>
                                </w:rPr>
                                <w:t>5</w:t>
                              </w:r>
                              <w:r w:rsidR="00C91F01">
                                <w:rPr>
                                  <w:rFonts w:ascii="Calibri" w:hAnsi="Calibri"/>
                                  <w:sz w:val="28"/>
                                </w:rPr>
                                <w:t>5</w:t>
                              </w:r>
                              <w:r w:rsidR="00C633CE">
                                <w:rPr>
                                  <w:rFonts w:ascii="Calibri" w:hAnsi="Calibri"/>
                                  <w:sz w:val="28"/>
                                </w:rPr>
                                <w:t>.00</w:t>
                              </w:r>
                              <w:r w:rsidR="0020042E">
                                <w:rPr>
                                  <w:rFonts w:ascii="Calibri" w:hAnsi="Calibri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Quad</w:t>
                              </w:r>
                            </w:p>
                            <w:p w14:paraId="29BB90B9" w14:textId="747C5AC2" w:rsidR="0043454E" w:rsidRDefault="0043454E" w:rsidP="0043454E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$</w:t>
                              </w:r>
                              <w:r w:rsidR="006B53C8">
                                <w:rPr>
                                  <w:rFonts w:ascii="Calibri" w:hAnsi="Calibri"/>
                                  <w:sz w:val="28"/>
                                </w:rPr>
                                <w:t>44</w:t>
                              </w:r>
                              <w:r w:rsidR="006D5625">
                                <w:rPr>
                                  <w:rFonts w:ascii="Calibri" w:hAnsi="Calibri"/>
                                  <w:sz w:val="28"/>
                                </w:rPr>
                                <w:t>3</w:t>
                              </w:r>
                              <w:r w:rsidR="00C633CE">
                                <w:rPr>
                                  <w:rFonts w:ascii="Calibri" w:hAnsi="Calibri"/>
                                  <w:sz w:val="28"/>
                                </w:rPr>
                                <w:t>.00</w:t>
                              </w:r>
                              <w:r w:rsidR="0020042E">
                                <w:rPr>
                                  <w:rFonts w:ascii="Calibri" w:hAnsi="Calibri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Single</w:t>
                              </w:r>
                            </w:p>
                            <w:p w14:paraId="2DC66507" w14:textId="468A375F" w:rsidR="00B37A58" w:rsidRPr="005E3668" w:rsidRDefault="00B37A58" w:rsidP="0043454E">
                              <w:pPr>
                                <w:spacing w:after="0" w:line="240" w:lineRule="auto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19960" y="-323144"/>
                            <a:ext cx="1964538" cy="951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88283" id="Group 3" o:spid="_x0000_s1026" style="position:absolute;left:0;text-align:left;margin-left:0;margin-top:6.7pt;width:551.3pt;height:274.5pt;z-index:-251613184;mso-position-horizontal-relative:margin;mso-width-relative:margin;mso-height-relative:margin" coordorigin=",-3231" coordsize="58844,27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-622;width:14402;height:2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732A781F" w14:textId="7072494E" w:rsidR="0020042E" w:rsidRDefault="00B37A58" w:rsidP="0020042E">
                        <w:pPr>
                          <w:spacing w:after="0" w:line="240" w:lineRule="auto"/>
                          <w:rPr>
                            <w:rFonts w:ascii="Calibri" w:hAnsi="Calibri"/>
                            <w:b/>
                            <w:sz w:val="28"/>
                            <w:u w:val="single"/>
                          </w:rPr>
                        </w:pPr>
                        <w:r w:rsidRPr="005E3668">
                          <w:rPr>
                            <w:rFonts w:ascii="Calibri" w:hAnsi="Calibri"/>
                            <w:b/>
                            <w:sz w:val="28"/>
                            <w:u w:val="single"/>
                          </w:rPr>
                          <w:t>Tour Cost</w:t>
                        </w:r>
                      </w:p>
                      <w:p w14:paraId="36E453DE" w14:textId="342501FA" w:rsidR="00C633CE" w:rsidRDefault="00C633CE" w:rsidP="0043454E">
                        <w:pPr>
                          <w:spacing w:after="0" w:line="240" w:lineRule="auto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$3</w:t>
                        </w:r>
                        <w:r w:rsidR="006B53C8">
                          <w:rPr>
                            <w:rFonts w:ascii="Calibri" w:hAnsi="Calibri"/>
                            <w:sz w:val="28"/>
                          </w:rPr>
                          <w:t>7</w:t>
                        </w:r>
                        <w:r w:rsidR="00C91F01">
                          <w:rPr>
                            <w:rFonts w:ascii="Calibri" w:hAnsi="Calibri"/>
                            <w:sz w:val="28"/>
                          </w:rPr>
                          <w:t>5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 xml:space="preserve">.00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  <w:t>Double</w:t>
                        </w:r>
                      </w:p>
                      <w:p w14:paraId="7101C818" w14:textId="73F8C202" w:rsidR="0043454E" w:rsidRDefault="0043454E" w:rsidP="0043454E">
                        <w:pPr>
                          <w:spacing w:after="0" w:line="240" w:lineRule="auto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$</w:t>
                        </w:r>
                        <w:r w:rsidR="00C633CE">
                          <w:rPr>
                            <w:rFonts w:ascii="Calibri" w:hAnsi="Calibri"/>
                            <w:sz w:val="28"/>
                          </w:rPr>
                          <w:t>3</w:t>
                        </w:r>
                        <w:r w:rsidR="006B53C8">
                          <w:rPr>
                            <w:rFonts w:ascii="Calibri" w:hAnsi="Calibri"/>
                            <w:sz w:val="28"/>
                          </w:rPr>
                          <w:t>6</w:t>
                        </w:r>
                        <w:r w:rsidR="00C91F01">
                          <w:rPr>
                            <w:rFonts w:ascii="Calibri" w:hAnsi="Calibri"/>
                            <w:sz w:val="28"/>
                          </w:rPr>
                          <w:t>5</w:t>
                        </w:r>
                        <w:r w:rsidR="00C633CE">
                          <w:rPr>
                            <w:rFonts w:ascii="Calibri" w:hAnsi="Calibri"/>
                            <w:sz w:val="28"/>
                          </w:rPr>
                          <w:t>.00</w:t>
                        </w:r>
                        <w:r w:rsidR="0020042E"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Triple</w:t>
                        </w:r>
                      </w:p>
                      <w:p w14:paraId="6C66403F" w14:textId="59F5EFD5" w:rsidR="0043454E" w:rsidRDefault="0043454E" w:rsidP="0043454E">
                        <w:pPr>
                          <w:spacing w:after="0" w:line="240" w:lineRule="auto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$</w:t>
                        </w:r>
                        <w:r w:rsidR="00C633CE">
                          <w:rPr>
                            <w:rFonts w:ascii="Calibri" w:hAnsi="Calibri"/>
                            <w:sz w:val="28"/>
                          </w:rPr>
                          <w:t>3</w:t>
                        </w:r>
                        <w:r w:rsidR="006B53C8">
                          <w:rPr>
                            <w:rFonts w:ascii="Calibri" w:hAnsi="Calibri"/>
                            <w:sz w:val="28"/>
                          </w:rPr>
                          <w:t>5</w:t>
                        </w:r>
                        <w:r w:rsidR="00C91F01">
                          <w:rPr>
                            <w:rFonts w:ascii="Calibri" w:hAnsi="Calibri"/>
                            <w:sz w:val="28"/>
                          </w:rPr>
                          <w:t>5</w:t>
                        </w:r>
                        <w:r w:rsidR="00C633CE">
                          <w:rPr>
                            <w:rFonts w:ascii="Calibri" w:hAnsi="Calibri"/>
                            <w:sz w:val="28"/>
                          </w:rPr>
                          <w:t>.00</w:t>
                        </w:r>
                        <w:r w:rsidR="0020042E"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Quad</w:t>
                        </w:r>
                      </w:p>
                      <w:p w14:paraId="29BB90B9" w14:textId="747C5AC2" w:rsidR="0043454E" w:rsidRDefault="0043454E" w:rsidP="0043454E">
                        <w:pPr>
                          <w:spacing w:after="0" w:line="240" w:lineRule="auto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$</w:t>
                        </w:r>
                        <w:r w:rsidR="006B53C8">
                          <w:rPr>
                            <w:rFonts w:ascii="Calibri" w:hAnsi="Calibri"/>
                            <w:sz w:val="28"/>
                          </w:rPr>
                          <w:t>44</w:t>
                        </w:r>
                        <w:r w:rsidR="006D5625">
                          <w:rPr>
                            <w:rFonts w:ascii="Calibri" w:hAnsi="Calibri"/>
                            <w:sz w:val="28"/>
                          </w:rPr>
                          <w:t>3</w:t>
                        </w:r>
                        <w:r w:rsidR="00C633CE">
                          <w:rPr>
                            <w:rFonts w:ascii="Calibri" w:hAnsi="Calibri"/>
                            <w:sz w:val="28"/>
                          </w:rPr>
                          <w:t>.00</w:t>
                        </w:r>
                        <w:r w:rsidR="0020042E"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Single</w:t>
                        </w:r>
                      </w:p>
                      <w:p w14:paraId="2DC66507" w14:textId="468A375F" w:rsidR="00B37A58" w:rsidRPr="005E3668" w:rsidRDefault="00B37A58" w:rsidP="0043454E">
                        <w:pPr>
                          <w:spacing w:after="0" w:line="240" w:lineRule="auto"/>
                          <w:rPr>
                            <w:rFonts w:ascii="Calibri" w:hAnsi="Calibri"/>
                            <w:sz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39199;top:-3231;width:19645;height:9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69DDD7B9" w14:textId="7EA9B34A" w:rsidR="004E64A2" w:rsidRDefault="004E64A2" w:rsidP="00217B0B">
      <w:pPr>
        <w:tabs>
          <w:tab w:val="left" w:pos="-288"/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</w:tabs>
        <w:spacing w:after="0" w:line="240" w:lineRule="auto"/>
        <w:jc w:val="both"/>
        <w:rPr>
          <w:rFonts w:ascii="Verdana" w:hAnsi="Verdana"/>
          <w:color w:val="auto"/>
          <w:sz w:val="21"/>
          <w:szCs w:val="21"/>
        </w:rPr>
      </w:pPr>
    </w:p>
    <w:p w14:paraId="4F500AFA" w14:textId="4D688F6F" w:rsidR="004E64A2" w:rsidRPr="0067501E" w:rsidRDefault="004E64A2" w:rsidP="00217B0B">
      <w:pPr>
        <w:tabs>
          <w:tab w:val="left" w:pos="-288"/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  <w:tab w:val="left" w:pos="10944"/>
          <w:tab w:val="left" w:pos="11232"/>
          <w:tab w:val="left" w:pos="11520"/>
          <w:tab w:val="left" w:pos="11808"/>
          <w:tab w:val="left" w:pos="12096"/>
          <w:tab w:val="left" w:pos="12384"/>
          <w:tab w:val="left" w:pos="12672"/>
          <w:tab w:val="left" w:pos="12960"/>
          <w:tab w:val="left" w:pos="13248"/>
          <w:tab w:val="left" w:pos="13536"/>
          <w:tab w:val="left" w:pos="13824"/>
        </w:tabs>
        <w:spacing w:after="0" w:line="240" w:lineRule="auto"/>
        <w:jc w:val="both"/>
        <w:rPr>
          <w:rFonts w:ascii="Verdana" w:hAnsi="Verdana"/>
          <w:color w:val="auto"/>
          <w:sz w:val="21"/>
          <w:szCs w:val="21"/>
        </w:rPr>
      </w:pPr>
    </w:p>
    <w:p w14:paraId="427C294C" w14:textId="78068825" w:rsidR="00217B0B" w:rsidRPr="00AD0C3B" w:rsidRDefault="00F72FFD" w:rsidP="00B37A58">
      <w:pPr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E3FD9F5" wp14:editId="354F9DD4">
                <wp:simplePos x="0" y="0"/>
                <wp:positionH relativeFrom="column">
                  <wp:posOffset>1952625</wp:posOffset>
                </wp:positionH>
                <wp:positionV relativeFrom="paragraph">
                  <wp:posOffset>494665</wp:posOffset>
                </wp:positionV>
                <wp:extent cx="3000375" cy="18954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65DFA" w14:textId="19AA2BCE" w:rsidR="00692F7D" w:rsidRDefault="00692F7D" w:rsidP="00692F7D">
                            <w:pPr>
                              <w:jc w:val="center"/>
                            </w:pPr>
                            <w:r>
                              <w:t xml:space="preserve">A </w:t>
                            </w:r>
                            <w:r w:rsidRPr="00F72FFD">
                              <w:rPr>
                                <w:b/>
                              </w:rPr>
                              <w:t xml:space="preserve">$100 deposit </w:t>
                            </w:r>
                            <w:r>
                              <w:t>will reserve your seat.</w:t>
                            </w:r>
                          </w:p>
                          <w:p w14:paraId="305F3D4D" w14:textId="47D82E21" w:rsidR="00692F7D" w:rsidRDefault="00692F7D" w:rsidP="00692F7D">
                            <w:pPr>
                              <w:jc w:val="center"/>
                            </w:pPr>
                            <w:r>
                              <w:t>Final payment is due 30 days prior.</w:t>
                            </w:r>
                          </w:p>
                          <w:p w14:paraId="4B6E8D24" w14:textId="5203A6B7" w:rsidR="00F72FFD" w:rsidRDefault="00F72FFD" w:rsidP="00692F7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FD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TODAY TO REGISTER</w:t>
                            </w:r>
                          </w:p>
                          <w:p w14:paraId="711F9032" w14:textId="3B61E3D6" w:rsidR="00F72FFD" w:rsidRDefault="00F72FFD" w:rsidP="00692F7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Judy’s Leisure Tours</w:t>
                            </w:r>
                          </w:p>
                          <w:p w14:paraId="356E5386" w14:textId="731DA7FF" w:rsidR="00F72FFD" w:rsidRPr="00F72FFD" w:rsidRDefault="00F72FFD" w:rsidP="00692F7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701/232-3441 or 800/598-0851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FD9F5" id="Rectangle 10" o:spid="_x0000_s1029" style="position:absolute;margin-left:153.75pt;margin-top:38.95pt;width:236.25pt;height:149.25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" fillcolor="white [3212]" strokecolor="#323232 [3215]" strokeweight="1.5pt">
                <v:textbox>
                  <w:txbxContent>
                    <w:p w14:paraId="4D765DFA" w14:textId="19AA2BCE" w:rsidR="00692F7D" w:rsidRDefault="00692F7D" w:rsidP="00692F7D">
                      <w:pPr>
                        <w:jc w:val="center"/>
                      </w:pPr>
                      <w:r>
                        <w:t xml:space="preserve">A </w:t>
                      </w:r>
                      <w:r w:rsidRPr="00F72FFD">
                        <w:rPr>
                          <w:b/>
                        </w:rPr>
                        <w:t xml:space="preserve">$100 deposit </w:t>
                      </w:r>
                      <w:r>
                        <w:t>will reserve your seat.</w:t>
                      </w:r>
                    </w:p>
                    <w:p w14:paraId="305F3D4D" w14:textId="47D82E21" w:rsidR="00692F7D" w:rsidRDefault="00692F7D" w:rsidP="00692F7D">
                      <w:pPr>
                        <w:jc w:val="center"/>
                      </w:pPr>
                      <w:r>
                        <w:t>Final payment is due 30 days prior.</w:t>
                      </w:r>
                    </w:p>
                    <w:p w14:paraId="4B6E8D24" w14:textId="5203A6B7" w:rsidR="00F72FFD" w:rsidRDefault="00F72FFD" w:rsidP="00692F7D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FFD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 TODAY TO REGISTER</w:t>
                      </w:r>
                    </w:p>
                    <w:p w14:paraId="711F9032" w14:textId="3B61E3D6" w:rsidR="00F72FFD" w:rsidRDefault="00F72FFD" w:rsidP="00692F7D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Judy’s Leisure Tours</w:t>
                      </w:r>
                    </w:p>
                    <w:p w14:paraId="356E5386" w14:textId="731DA7FF" w:rsidR="00F72FFD" w:rsidRPr="00F72FFD" w:rsidRDefault="00F72FFD" w:rsidP="00692F7D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701/232-3441 or 800/598-0851</w:t>
                      </w:r>
                    </w:p>
                  </w:txbxContent>
                </v:textbox>
              </v:rect>
            </w:pict>
          </mc:Fallback>
        </mc:AlternateContent>
      </w:r>
    </w:p>
    <w:sectPr w:rsidR="00217B0B" w:rsidRPr="00AD0C3B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P TypographicSymbol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2746C94"/>
    <w:lvl w:ilvl="0">
      <w:numFmt w:val="decimal"/>
      <w:lvlText w:val="*"/>
      <w:lvlJc w:val="left"/>
    </w:lvl>
  </w:abstractNum>
  <w:abstractNum w:abstractNumId="1" w15:restartNumberingAfterBreak="0">
    <w:nsid w:val="12365E1D"/>
    <w:multiLevelType w:val="hybridMultilevel"/>
    <w:tmpl w:val="FC5E5C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2E0FB8"/>
    <w:multiLevelType w:val="hybridMultilevel"/>
    <w:tmpl w:val="73C02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35922"/>
    <w:multiLevelType w:val="hybridMultilevel"/>
    <w:tmpl w:val="6CDEE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4F6570"/>
    <w:multiLevelType w:val="hybridMultilevel"/>
    <w:tmpl w:val="AAEA7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A467DC"/>
    <w:multiLevelType w:val="multilevel"/>
    <w:tmpl w:val="5B4E4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1A0"/>
    <w:rsid w:val="00000675"/>
    <w:rsid w:val="000308B1"/>
    <w:rsid w:val="00037484"/>
    <w:rsid w:val="00050F72"/>
    <w:rsid w:val="000600DD"/>
    <w:rsid w:val="0006136D"/>
    <w:rsid w:val="0007117A"/>
    <w:rsid w:val="00084345"/>
    <w:rsid w:val="00087600"/>
    <w:rsid w:val="000914B5"/>
    <w:rsid w:val="000A15C5"/>
    <w:rsid w:val="000A7A38"/>
    <w:rsid w:val="000B0CE4"/>
    <w:rsid w:val="000C5F7B"/>
    <w:rsid w:val="000D6BB4"/>
    <w:rsid w:val="000E6AB2"/>
    <w:rsid w:val="000F54DD"/>
    <w:rsid w:val="0010444F"/>
    <w:rsid w:val="001429B1"/>
    <w:rsid w:val="00142D57"/>
    <w:rsid w:val="0015402A"/>
    <w:rsid w:val="00165B81"/>
    <w:rsid w:val="00165FA0"/>
    <w:rsid w:val="00166FFF"/>
    <w:rsid w:val="0017238E"/>
    <w:rsid w:val="001B0965"/>
    <w:rsid w:val="001C2DA5"/>
    <w:rsid w:val="001C48C6"/>
    <w:rsid w:val="001D3D33"/>
    <w:rsid w:val="001E0DA8"/>
    <w:rsid w:val="001F2CE6"/>
    <w:rsid w:val="0020042E"/>
    <w:rsid w:val="002162C2"/>
    <w:rsid w:val="00217B0B"/>
    <w:rsid w:val="00235A8E"/>
    <w:rsid w:val="00237607"/>
    <w:rsid w:val="002666CA"/>
    <w:rsid w:val="002706C5"/>
    <w:rsid w:val="00280409"/>
    <w:rsid w:val="002810CC"/>
    <w:rsid w:val="00284F05"/>
    <w:rsid w:val="00295E7E"/>
    <w:rsid w:val="00297A07"/>
    <w:rsid w:val="002A5F52"/>
    <w:rsid w:val="002B08CD"/>
    <w:rsid w:val="002B588B"/>
    <w:rsid w:val="002B5975"/>
    <w:rsid w:val="002C501B"/>
    <w:rsid w:val="002C6F4A"/>
    <w:rsid w:val="002D3F5F"/>
    <w:rsid w:val="002D53F6"/>
    <w:rsid w:val="002E23E3"/>
    <w:rsid w:val="002E40BE"/>
    <w:rsid w:val="002E4AD4"/>
    <w:rsid w:val="002F1AB3"/>
    <w:rsid w:val="002F50C3"/>
    <w:rsid w:val="00302FD2"/>
    <w:rsid w:val="0032229E"/>
    <w:rsid w:val="00327A3D"/>
    <w:rsid w:val="00334AAB"/>
    <w:rsid w:val="00336A75"/>
    <w:rsid w:val="00352602"/>
    <w:rsid w:val="003555E9"/>
    <w:rsid w:val="00355AD5"/>
    <w:rsid w:val="00356365"/>
    <w:rsid w:val="00356C82"/>
    <w:rsid w:val="00365246"/>
    <w:rsid w:val="00370596"/>
    <w:rsid w:val="00371ACC"/>
    <w:rsid w:val="00384F55"/>
    <w:rsid w:val="00390E4A"/>
    <w:rsid w:val="003C17B5"/>
    <w:rsid w:val="003C475E"/>
    <w:rsid w:val="003C7FBE"/>
    <w:rsid w:val="003D14A2"/>
    <w:rsid w:val="003D1C82"/>
    <w:rsid w:val="003D7DE3"/>
    <w:rsid w:val="003E0D07"/>
    <w:rsid w:val="003E3B5C"/>
    <w:rsid w:val="003E7D4D"/>
    <w:rsid w:val="00407D81"/>
    <w:rsid w:val="00415860"/>
    <w:rsid w:val="00424B5F"/>
    <w:rsid w:val="0043454E"/>
    <w:rsid w:val="0046192B"/>
    <w:rsid w:val="00466E35"/>
    <w:rsid w:val="004715A5"/>
    <w:rsid w:val="00477AD5"/>
    <w:rsid w:val="004804B7"/>
    <w:rsid w:val="00492969"/>
    <w:rsid w:val="004A1BF4"/>
    <w:rsid w:val="004B5546"/>
    <w:rsid w:val="004D0822"/>
    <w:rsid w:val="004D343B"/>
    <w:rsid w:val="004D4BAD"/>
    <w:rsid w:val="004D7F8E"/>
    <w:rsid w:val="004E1EE0"/>
    <w:rsid w:val="004E64A2"/>
    <w:rsid w:val="00502C0D"/>
    <w:rsid w:val="00502C5B"/>
    <w:rsid w:val="005149A3"/>
    <w:rsid w:val="0052207C"/>
    <w:rsid w:val="005234E9"/>
    <w:rsid w:val="0052785A"/>
    <w:rsid w:val="005304B1"/>
    <w:rsid w:val="005411D6"/>
    <w:rsid w:val="00542C7E"/>
    <w:rsid w:val="0056530D"/>
    <w:rsid w:val="005911D4"/>
    <w:rsid w:val="005A731E"/>
    <w:rsid w:val="005B5372"/>
    <w:rsid w:val="005C11C9"/>
    <w:rsid w:val="005C1E1E"/>
    <w:rsid w:val="005C1FAC"/>
    <w:rsid w:val="005D2DC0"/>
    <w:rsid w:val="005D48B9"/>
    <w:rsid w:val="005D5227"/>
    <w:rsid w:val="005D62E1"/>
    <w:rsid w:val="005E2BE8"/>
    <w:rsid w:val="005F0809"/>
    <w:rsid w:val="00600E0B"/>
    <w:rsid w:val="00603878"/>
    <w:rsid w:val="00607880"/>
    <w:rsid w:val="00614CC9"/>
    <w:rsid w:val="00615A7B"/>
    <w:rsid w:val="00616199"/>
    <w:rsid w:val="006236B4"/>
    <w:rsid w:val="00635741"/>
    <w:rsid w:val="00637373"/>
    <w:rsid w:val="00637572"/>
    <w:rsid w:val="00637D47"/>
    <w:rsid w:val="0064472F"/>
    <w:rsid w:val="00651C7A"/>
    <w:rsid w:val="00653797"/>
    <w:rsid w:val="00653E01"/>
    <w:rsid w:val="0066255E"/>
    <w:rsid w:val="00664972"/>
    <w:rsid w:val="0067501E"/>
    <w:rsid w:val="006806F5"/>
    <w:rsid w:val="00687E5E"/>
    <w:rsid w:val="00692F7D"/>
    <w:rsid w:val="00693730"/>
    <w:rsid w:val="006B53C8"/>
    <w:rsid w:val="006B7534"/>
    <w:rsid w:val="006C0116"/>
    <w:rsid w:val="006C3786"/>
    <w:rsid w:val="006D5625"/>
    <w:rsid w:val="006E0EE6"/>
    <w:rsid w:val="006E157F"/>
    <w:rsid w:val="006E5298"/>
    <w:rsid w:val="006E57EE"/>
    <w:rsid w:val="006E5B1F"/>
    <w:rsid w:val="006F7D41"/>
    <w:rsid w:val="00700C89"/>
    <w:rsid w:val="0073722A"/>
    <w:rsid w:val="00766C8C"/>
    <w:rsid w:val="007733BD"/>
    <w:rsid w:val="00785E44"/>
    <w:rsid w:val="00791279"/>
    <w:rsid w:val="007A0F7B"/>
    <w:rsid w:val="007A7FDA"/>
    <w:rsid w:val="007C2D95"/>
    <w:rsid w:val="007D0B3D"/>
    <w:rsid w:val="007D676E"/>
    <w:rsid w:val="007E5585"/>
    <w:rsid w:val="007F1F15"/>
    <w:rsid w:val="007F6D35"/>
    <w:rsid w:val="00805BA2"/>
    <w:rsid w:val="00814543"/>
    <w:rsid w:val="008206FC"/>
    <w:rsid w:val="00833BF6"/>
    <w:rsid w:val="008356C2"/>
    <w:rsid w:val="00851B90"/>
    <w:rsid w:val="00875649"/>
    <w:rsid w:val="008776B3"/>
    <w:rsid w:val="0088272A"/>
    <w:rsid w:val="008A23CC"/>
    <w:rsid w:val="008A7123"/>
    <w:rsid w:val="008B2147"/>
    <w:rsid w:val="008B5633"/>
    <w:rsid w:val="008B6CC6"/>
    <w:rsid w:val="008C6907"/>
    <w:rsid w:val="008D51F2"/>
    <w:rsid w:val="008E1DCA"/>
    <w:rsid w:val="008E5B14"/>
    <w:rsid w:val="008E762E"/>
    <w:rsid w:val="008F1922"/>
    <w:rsid w:val="008F51A0"/>
    <w:rsid w:val="00901F30"/>
    <w:rsid w:val="009023C8"/>
    <w:rsid w:val="009074FC"/>
    <w:rsid w:val="00911234"/>
    <w:rsid w:val="009133B6"/>
    <w:rsid w:val="0092597D"/>
    <w:rsid w:val="009321E5"/>
    <w:rsid w:val="00936CBE"/>
    <w:rsid w:val="00947540"/>
    <w:rsid w:val="009577E8"/>
    <w:rsid w:val="009618A0"/>
    <w:rsid w:val="0097447B"/>
    <w:rsid w:val="0098064C"/>
    <w:rsid w:val="00982CE2"/>
    <w:rsid w:val="00993EBC"/>
    <w:rsid w:val="00997EDB"/>
    <w:rsid w:val="009A2BE0"/>
    <w:rsid w:val="009B4AA9"/>
    <w:rsid w:val="009C1402"/>
    <w:rsid w:val="009C748F"/>
    <w:rsid w:val="009C78A1"/>
    <w:rsid w:val="009E1B2B"/>
    <w:rsid w:val="009F02FE"/>
    <w:rsid w:val="009F3283"/>
    <w:rsid w:val="009F328E"/>
    <w:rsid w:val="009F4F7C"/>
    <w:rsid w:val="00A21812"/>
    <w:rsid w:val="00A33A05"/>
    <w:rsid w:val="00A4406C"/>
    <w:rsid w:val="00A50348"/>
    <w:rsid w:val="00A61F07"/>
    <w:rsid w:val="00A71A0C"/>
    <w:rsid w:val="00A84C44"/>
    <w:rsid w:val="00A8526C"/>
    <w:rsid w:val="00A958B0"/>
    <w:rsid w:val="00A95F23"/>
    <w:rsid w:val="00AA6DC4"/>
    <w:rsid w:val="00AB091A"/>
    <w:rsid w:val="00AB2742"/>
    <w:rsid w:val="00AD0C3B"/>
    <w:rsid w:val="00AD1A6C"/>
    <w:rsid w:val="00AD39A7"/>
    <w:rsid w:val="00AD6E4E"/>
    <w:rsid w:val="00B05C6E"/>
    <w:rsid w:val="00B06351"/>
    <w:rsid w:val="00B11912"/>
    <w:rsid w:val="00B17718"/>
    <w:rsid w:val="00B24423"/>
    <w:rsid w:val="00B37A58"/>
    <w:rsid w:val="00B536DC"/>
    <w:rsid w:val="00B6037A"/>
    <w:rsid w:val="00B641F3"/>
    <w:rsid w:val="00B7290F"/>
    <w:rsid w:val="00B74DFE"/>
    <w:rsid w:val="00B82F3D"/>
    <w:rsid w:val="00B95E63"/>
    <w:rsid w:val="00BA165A"/>
    <w:rsid w:val="00BA4C1D"/>
    <w:rsid w:val="00BC2B18"/>
    <w:rsid w:val="00BC2DB8"/>
    <w:rsid w:val="00BC5741"/>
    <w:rsid w:val="00BD2F37"/>
    <w:rsid w:val="00C06CE5"/>
    <w:rsid w:val="00C07533"/>
    <w:rsid w:val="00C075A6"/>
    <w:rsid w:val="00C21AE2"/>
    <w:rsid w:val="00C23C03"/>
    <w:rsid w:val="00C274F5"/>
    <w:rsid w:val="00C37FE2"/>
    <w:rsid w:val="00C446B0"/>
    <w:rsid w:val="00C45C99"/>
    <w:rsid w:val="00C62B6E"/>
    <w:rsid w:val="00C62EF6"/>
    <w:rsid w:val="00C633CE"/>
    <w:rsid w:val="00C90235"/>
    <w:rsid w:val="00C90BEC"/>
    <w:rsid w:val="00C91F01"/>
    <w:rsid w:val="00C92952"/>
    <w:rsid w:val="00C9441C"/>
    <w:rsid w:val="00CA5F69"/>
    <w:rsid w:val="00CB2849"/>
    <w:rsid w:val="00CC03AA"/>
    <w:rsid w:val="00CC45A4"/>
    <w:rsid w:val="00CD6CA2"/>
    <w:rsid w:val="00CE0377"/>
    <w:rsid w:val="00CE201E"/>
    <w:rsid w:val="00CE4311"/>
    <w:rsid w:val="00CE5E8B"/>
    <w:rsid w:val="00CE6E14"/>
    <w:rsid w:val="00CF014B"/>
    <w:rsid w:val="00D012DA"/>
    <w:rsid w:val="00D055F9"/>
    <w:rsid w:val="00D130E8"/>
    <w:rsid w:val="00D21BB7"/>
    <w:rsid w:val="00D324D9"/>
    <w:rsid w:val="00D40248"/>
    <w:rsid w:val="00D47BCB"/>
    <w:rsid w:val="00D543C7"/>
    <w:rsid w:val="00D62499"/>
    <w:rsid w:val="00D76199"/>
    <w:rsid w:val="00D97E4E"/>
    <w:rsid w:val="00DB30C3"/>
    <w:rsid w:val="00DC42B3"/>
    <w:rsid w:val="00DC7938"/>
    <w:rsid w:val="00DD6FFE"/>
    <w:rsid w:val="00DE0487"/>
    <w:rsid w:val="00DE63B9"/>
    <w:rsid w:val="00DE77B7"/>
    <w:rsid w:val="00E01E34"/>
    <w:rsid w:val="00E02D69"/>
    <w:rsid w:val="00E13815"/>
    <w:rsid w:val="00E1403F"/>
    <w:rsid w:val="00E24435"/>
    <w:rsid w:val="00E3414D"/>
    <w:rsid w:val="00E34570"/>
    <w:rsid w:val="00E6237F"/>
    <w:rsid w:val="00E75B2F"/>
    <w:rsid w:val="00E7668A"/>
    <w:rsid w:val="00E97185"/>
    <w:rsid w:val="00EA16AD"/>
    <w:rsid w:val="00EA4CBD"/>
    <w:rsid w:val="00EA5D44"/>
    <w:rsid w:val="00EB4E53"/>
    <w:rsid w:val="00ED2691"/>
    <w:rsid w:val="00ED3D94"/>
    <w:rsid w:val="00EE267D"/>
    <w:rsid w:val="00EE4726"/>
    <w:rsid w:val="00EE6552"/>
    <w:rsid w:val="00EE7393"/>
    <w:rsid w:val="00EF3FF2"/>
    <w:rsid w:val="00EF695B"/>
    <w:rsid w:val="00F33190"/>
    <w:rsid w:val="00F344F1"/>
    <w:rsid w:val="00F374FB"/>
    <w:rsid w:val="00F42DFE"/>
    <w:rsid w:val="00F47C56"/>
    <w:rsid w:val="00F503DB"/>
    <w:rsid w:val="00F66FBA"/>
    <w:rsid w:val="00F67318"/>
    <w:rsid w:val="00F674D0"/>
    <w:rsid w:val="00F7077E"/>
    <w:rsid w:val="00F72FFD"/>
    <w:rsid w:val="00F76DD1"/>
    <w:rsid w:val="00F85446"/>
    <w:rsid w:val="00F9098B"/>
    <w:rsid w:val="00FB0788"/>
    <w:rsid w:val="00FB7F2A"/>
    <w:rsid w:val="00FC2B74"/>
    <w:rsid w:val="00FD155E"/>
    <w:rsid w:val="00FD5503"/>
    <w:rsid w:val="00FE44F8"/>
    <w:rsid w:val="00FE65A6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7F6AE0"/>
  <w15:chartTrackingRefBased/>
  <w15:docId w15:val="{34EAC3EF-8DCC-48C5-B618-DF5FE5C3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232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DB30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DB30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DB30C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qFormat/>
    <w:pPr>
      <w:numPr>
        <w:ilvl w:val="1"/>
      </w:numPr>
      <w:spacing w:before="440"/>
    </w:pPr>
    <w:rPr>
      <w:color w:val="F07F09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F07F09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F07F09" w:themeColor="accent1"/>
    </w:rPr>
  </w:style>
  <w:style w:type="paragraph" w:styleId="NormalWeb">
    <w:name w:val="Normal (Web)"/>
    <w:basedOn w:val="Normal"/>
    <w:rsid w:val="00D130E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666666"/>
      <w:sz w:val="18"/>
      <w:szCs w:val="18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B30C3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B30C3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B30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3">
    <w:name w:val="Body Text 3"/>
    <w:basedOn w:val="Normal"/>
    <w:link w:val="BodyText3Char"/>
    <w:rsid w:val="00DB30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color w:val="auto"/>
      <w:sz w:val="24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rsid w:val="00DB30C3"/>
    <w:rPr>
      <w:rFonts w:ascii="Times New Roman" w:eastAsia="Times New Roman" w:hAnsi="Times New Roman" w:cs="Times New Roman"/>
      <w:b/>
      <w:bCs/>
      <w:color w:val="auto"/>
      <w:sz w:val="24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DB30C3"/>
    <w:pPr>
      <w:overflowPunct w:val="0"/>
      <w:autoSpaceDE w:val="0"/>
      <w:autoSpaceDN w:val="0"/>
      <w:adjustRightInd w:val="0"/>
      <w:spacing w:after="0" w:line="240" w:lineRule="auto"/>
      <w:ind w:left="90"/>
      <w:jc w:val="center"/>
      <w:textAlignment w:val="baseline"/>
    </w:pPr>
    <w:rPr>
      <w:rFonts w:ascii="Times New Roman" w:eastAsia="Times New Roman" w:hAnsi="Times New Roman" w:cs="Times New Roman"/>
      <w:b/>
      <w:color w:val="auto"/>
      <w:sz w:val="20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DB30C3"/>
    <w:rPr>
      <w:rFonts w:ascii="Times New Roman" w:eastAsia="Times New Roman" w:hAnsi="Times New Roman" w:cs="Times New Roman"/>
      <w:b/>
      <w:color w:val="auto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E1403F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586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a">
    <w:name w:val="_"/>
    <w:basedOn w:val="Normal"/>
    <w:uiPriority w:val="99"/>
    <w:rsid w:val="009C748F"/>
    <w:pPr>
      <w:widowControl w:val="0"/>
      <w:autoSpaceDE w:val="0"/>
      <w:autoSpaceDN w:val="0"/>
      <w:adjustRightInd w:val="0"/>
      <w:spacing w:after="120" w:line="240" w:lineRule="auto"/>
      <w:ind w:left="288" w:hanging="288"/>
    </w:pPr>
    <w:rPr>
      <w:rFonts w:ascii="Times New Roman" w:hAnsi="Times New Roman" w:cs="Times New Roman"/>
      <w:color w:val="auto"/>
      <w:sz w:val="24"/>
      <w:szCs w:val="24"/>
      <w:lang w:eastAsia="en-US"/>
    </w:rPr>
  </w:style>
  <w:style w:type="character" w:styleId="Emphasis">
    <w:name w:val="Emphasis"/>
    <w:uiPriority w:val="20"/>
    <w:qFormat/>
    <w:rsid w:val="00217B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04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5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2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65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96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95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50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05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120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719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97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58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821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262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udysleisuretoursinc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e%20Samsung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217A1C-6DC5-49EA-8654-11A90A41A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185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Samsung</dc:creator>
  <cp:keywords/>
  <dc:description/>
  <cp:lastModifiedBy>Judy</cp:lastModifiedBy>
  <cp:revision>25</cp:revision>
  <cp:lastPrinted>2019-05-21T18:53:00Z</cp:lastPrinted>
  <dcterms:created xsi:type="dcterms:W3CDTF">2019-05-20T21:28:00Z</dcterms:created>
  <dcterms:modified xsi:type="dcterms:W3CDTF">2019-05-21T20:26:00Z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